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6A3AD" w14:textId="77777777" w:rsidR="003C22E4" w:rsidRPr="003C22E4" w:rsidRDefault="00542B98" w:rsidP="003C22E4">
      <w:pPr>
        <w:spacing w:line="360" w:lineRule="auto"/>
        <w:jc w:val="right"/>
        <w:rPr>
          <w:rFonts w:ascii="Traditional Arabic" w:hAnsi="Traditional Arabic" w:cs="Traditional Arabic"/>
          <w:color w:val="4A442A" w:themeColor="background2" w:themeShade="40"/>
          <w:sz w:val="12"/>
          <w:szCs w:val="12"/>
          <w:rtl/>
        </w:rPr>
      </w:pPr>
      <w:r>
        <w:rPr>
          <w:rFonts w:ascii="Traditional Arabic" w:hAnsi="Traditional Arabic" w:cs="Traditional Arabic"/>
          <w:color w:val="4A442A" w:themeColor="background2" w:themeShade="40"/>
          <w:sz w:val="28"/>
          <w:szCs w:val="28"/>
        </w:rPr>
        <w:t xml:space="preserve"> </w:t>
      </w:r>
    </w:p>
    <w:p w14:paraId="15E22627" w14:textId="77777777" w:rsidR="00897AAF" w:rsidRDefault="00897AAF" w:rsidP="000542A7">
      <w:pPr>
        <w:spacing w:line="360" w:lineRule="auto"/>
        <w:jc w:val="right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 w:rsidRPr="00897AAF">
        <w:rPr>
          <w:rFonts w:ascii="Traditional Arabic" w:hAnsi="Traditional Arabic" w:cs="Traditional Arabic" w:hint="cs"/>
          <w:b/>
          <w:bCs/>
          <w:color w:val="4F6228" w:themeColor="accent3" w:themeShade="80"/>
          <w:sz w:val="32"/>
          <w:szCs w:val="32"/>
          <w:rtl/>
        </w:rPr>
        <w:t>تعهد</w:t>
      </w:r>
      <w:r>
        <w:rPr>
          <w:rFonts w:ascii="Traditional Arabic" w:hAnsi="Traditional Arabic" w:cs="Traditional Arabic" w:hint="cs"/>
          <w:b/>
          <w:bCs/>
          <w:color w:val="4F6228" w:themeColor="accent3" w:themeShade="80"/>
          <w:sz w:val="32"/>
          <w:szCs w:val="32"/>
          <w:rtl/>
        </w:rPr>
        <w:t xml:space="preserve"> بالعمل في الجامعة                                    </w:t>
      </w:r>
      <w:r w:rsidR="0091166A">
        <w:rPr>
          <w:rFonts w:ascii="Traditional Arabic" w:hAnsi="Traditional Arabic" w:cs="Traditional Arabic"/>
          <w:color w:val="4F6228" w:themeColor="accent3" w:themeShade="80"/>
          <w:sz w:val="28"/>
          <w:szCs w:val="28"/>
          <w:rtl/>
          <w:lang w:bidi="ar-JO"/>
        </w:rPr>
        <w:t>نموذج [</w:t>
      </w:r>
      <w:r w:rsidR="0091166A">
        <w:rPr>
          <w:rFonts w:ascii="Traditional Arabic" w:hAnsi="Traditional Arabic" w:cs="Traditional Arabic"/>
          <w:color w:val="4F6228" w:themeColor="accent3" w:themeShade="80"/>
          <w:sz w:val="28"/>
          <w:szCs w:val="28"/>
          <w:lang w:bidi="ar-JO"/>
        </w:rPr>
        <w:t>15-0</w:t>
      </w:r>
      <w:r w:rsidR="000542A7">
        <w:rPr>
          <w:rFonts w:ascii="Traditional Arabic" w:hAnsi="Traditional Arabic" w:cs="Traditional Arabic"/>
          <w:color w:val="4F6228" w:themeColor="accent3" w:themeShade="80"/>
          <w:sz w:val="28"/>
          <w:szCs w:val="28"/>
          <w:lang w:bidi="ar-JO"/>
        </w:rPr>
        <w:t>4</w:t>
      </w:r>
      <w:r w:rsidR="0091166A">
        <w:rPr>
          <w:rFonts w:ascii="Traditional Arabic" w:hAnsi="Traditional Arabic" w:cs="Traditional Arabic" w:hint="cs"/>
          <w:color w:val="4F6228" w:themeColor="accent3" w:themeShade="80"/>
          <w:sz w:val="28"/>
          <w:szCs w:val="28"/>
          <w:rtl/>
          <w:lang w:bidi="ar-JO"/>
        </w:rPr>
        <w:t>]</w:t>
      </w:r>
    </w:p>
    <w:p w14:paraId="4D7B69DF" w14:textId="43D671C6" w:rsidR="00204C8B" w:rsidRDefault="00897AAF" w:rsidP="00204C8B">
      <w:pPr>
        <w:spacing w:line="360" w:lineRule="auto"/>
        <w:jc w:val="right"/>
        <w:rPr>
          <w:rFonts w:ascii="Traditional Arabic" w:hAnsi="Traditional Arabic" w:cs="Traditional Arabic"/>
          <w:b/>
          <w:color w:val="948A54" w:themeColor="background2" w:themeShade="80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2B98">
        <w:rPr>
          <w:rFonts w:ascii="Traditional Arabic" w:hAnsi="Traditional Arabic" w:cs="Traditional Arabic" w:hint="cs"/>
          <w:b/>
          <w:color w:val="948A54" w:themeColor="background2" w:themeShade="80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tbl>
      <w:tblPr>
        <w:tblStyle w:val="TableGrid"/>
        <w:bidiVisual/>
        <w:tblW w:w="10216" w:type="dxa"/>
        <w:tblLook w:val="04A0" w:firstRow="1" w:lastRow="0" w:firstColumn="1" w:lastColumn="0" w:noHBand="0" w:noVBand="1"/>
      </w:tblPr>
      <w:tblGrid>
        <w:gridCol w:w="1111"/>
        <w:gridCol w:w="914"/>
        <w:gridCol w:w="961"/>
        <w:gridCol w:w="2180"/>
        <w:gridCol w:w="874"/>
        <w:gridCol w:w="12"/>
        <w:gridCol w:w="901"/>
        <w:gridCol w:w="3263"/>
      </w:tblGrid>
      <w:tr w:rsidR="000B32AF" w14:paraId="318861AB" w14:textId="77777777" w:rsidTr="00956159">
        <w:tc>
          <w:tcPr>
            <w:tcW w:w="11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</w:tcPr>
          <w:p w14:paraId="757426C9" w14:textId="2BEC5D0C" w:rsidR="000B32AF" w:rsidRDefault="000B32AF" w:rsidP="000B32AF">
            <w:pPr>
              <w:spacing w:line="360" w:lineRule="auto"/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أتعهد أنا:</w:t>
            </w:r>
          </w:p>
        </w:tc>
        <w:tc>
          <w:tcPr>
            <w:tcW w:w="4055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  <w:shd w:val="clear" w:color="auto" w:fill="EFEDE1"/>
          </w:tcPr>
          <w:p w14:paraId="59FC7D9D" w14:textId="4512F99E" w:rsidR="000B32AF" w:rsidRDefault="00956159" w:rsidP="000B32AF">
            <w:pPr>
              <w:spacing w:line="360" w:lineRule="auto"/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bookmarkEnd w:id="0"/>
          </w:p>
        </w:tc>
        <w:tc>
          <w:tcPr>
            <w:tcW w:w="1787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</w:tcPr>
          <w:p w14:paraId="466BC9A6" w14:textId="1D774D1A" w:rsidR="000B32AF" w:rsidRDefault="000B32AF" w:rsidP="000B32AF">
            <w:pPr>
              <w:spacing w:line="360" w:lineRule="auto"/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97AAF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والذي أعمل بوظيفة:</w:t>
            </w:r>
          </w:p>
        </w:tc>
        <w:tc>
          <w:tcPr>
            <w:tcW w:w="326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  <w:shd w:val="clear" w:color="auto" w:fill="EFEDE1"/>
          </w:tcPr>
          <w:p w14:paraId="0400E61C" w14:textId="59A99A62" w:rsidR="000B32AF" w:rsidRDefault="00956159" w:rsidP="000B32AF">
            <w:pPr>
              <w:spacing w:line="360" w:lineRule="auto"/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bookmarkEnd w:id="1"/>
          </w:p>
        </w:tc>
      </w:tr>
      <w:tr w:rsidR="00956159" w14:paraId="67F24724" w14:textId="77777777" w:rsidTr="00956159">
        <w:tc>
          <w:tcPr>
            <w:tcW w:w="1111" w:type="dxa"/>
            <w:tcBorders>
              <w:top w:val="single" w:sz="36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</w:tcPr>
          <w:p w14:paraId="6DC1B527" w14:textId="1CFC5346" w:rsidR="00956159" w:rsidRDefault="00956159" w:rsidP="000B32AF">
            <w:pPr>
              <w:spacing w:line="360" w:lineRule="auto"/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بكلية/بإدارة:</w:t>
            </w:r>
          </w:p>
        </w:tc>
        <w:tc>
          <w:tcPr>
            <w:tcW w:w="4941" w:type="dxa"/>
            <w:gridSpan w:val="5"/>
            <w:tcBorders>
              <w:top w:val="single" w:sz="36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  <w:shd w:val="clear" w:color="auto" w:fill="EFEDE1"/>
          </w:tcPr>
          <w:p w14:paraId="3EEBED7B" w14:textId="43830707" w:rsidR="00956159" w:rsidRDefault="00956159" w:rsidP="000B32AF">
            <w:pPr>
              <w:spacing w:line="360" w:lineRule="auto"/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FORMTEXT</w:instrTex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</w:instrTex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noProof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 </w:t>
            </w:r>
            <w:r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bookmarkEnd w:id="2"/>
          </w:p>
        </w:tc>
        <w:tc>
          <w:tcPr>
            <w:tcW w:w="4164" w:type="dxa"/>
            <w:gridSpan w:val="2"/>
            <w:tcBorders>
              <w:top w:val="single" w:sz="36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</w:tcPr>
          <w:p w14:paraId="165F7AAF" w14:textId="31E6C3FA" w:rsidR="00956159" w:rsidRDefault="00956159" w:rsidP="000B32AF">
            <w:pPr>
              <w:spacing w:line="360" w:lineRule="auto"/>
              <w:rPr>
                <w:rFonts w:ascii="Traditional Arabic" w:hAnsi="Traditional Arabic" w:cs="Traditional Arabic"/>
                <w:b/>
                <w:color w:val="948A54" w:themeColor="background2" w:themeShade="80"/>
                <w:spacing w:val="10"/>
                <w:sz w:val="28"/>
                <w:szCs w:val="28"/>
                <w:rtl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97AAF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والمبتعث من قبل جامعة المجمعة للحصول على</w:t>
            </w:r>
            <w:r w:rsidRPr="00897AAF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 xml:space="preserve"> </w:t>
            </w:r>
            <w:r w:rsidRPr="00897AAF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درجة</w:t>
            </w: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:</w:t>
            </w:r>
          </w:p>
        </w:tc>
      </w:tr>
      <w:tr w:rsidR="00956159" w14:paraId="3896C695" w14:textId="77777777" w:rsidTr="00956159">
        <w:tc>
          <w:tcPr>
            <w:tcW w:w="2025" w:type="dxa"/>
            <w:gridSpan w:val="2"/>
            <w:tcBorders>
              <w:top w:val="single" w:sz="36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  <w:shd w:val="clear" w:color="auto" w:fill="EFEDE1"/>
          </w:tcPr>
          <w:p w14:paraId="19F3EFE6" w14:textId="20EBFC1A" w:rsidR="00956159" w:rsidRPr="00897AAF" w:rsidRDefault="00956159" w:rsidP="000B32AF">
            <w:pPr>
              <w:spacing w:line="360" w:lineRule="auto"/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end"/>
            </w:r>
            <w:bookmarkEnd w:id="3"/>
          </w:p>
        </w:tc>
        <w:tc>
          <w:tcPr>
            <w:tcW w:w="961" w:type="dxa"/>
            <w:tcBorders>
              <w:top w:val="single" w:sz="36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</w:tcPr>
          <w:p w14:paraId="3E4713D6" w14:textId="7CE0E9B4" w:rsidR="00956159" w:rsidRPr="00897AAF" w:rsidRDefault="00956159" w:rsidP="000B32AF">
            <w:pPr>
              <w:spacing w:line="360" w:lineRule="auto"/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</w:pPr>
            <w:r w:rsidRPr="00897AAF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في مجال</w:t>
            </w: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3054" w:type="dxa"/>
            <w:gridSpan w:val="2"/>
            <w:tcBorders>
              <w:top w:val="single" w:sz="36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  <w:shd w:val="clear" w:color="auto" w:fill="EFEDE1"/>
          </w:tcPr>
          <w:p w14:paraId="47D0C4F2" w14:textId="4068B7E7" w:rsidR="00956159" w:rsidRPr="00897AAF" w:rsidRDefault="00956159" w:rsidP="000B32AF">
            <w:pPr>
              <w:spacing w:line="360" w:lineRule="auto"/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end"/>
            </w:r>
            <w:bookmarkEnd w:id="4"/>
          </w:p>
        </w:tc>
        <w:tc>
          <w:tcPr>
            <w:tcW w:w="4176" w:type="dxa"/>
            <w:gridSpan w:val="3"/>
            <w:tcBorders>
              <w:top w:val="single" w:sz="36" w:space="0" w:color="FFFFFF" w:themeColor="background1"/>
              <w:left w:val="single" w:sz="24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</w:tcPr>
          <w:p w14:paraId="076E96AB" w14:textId="263E2336" w:rsidR="00956159" w:rsidRPr="00897AAF" w:rsidRDefault="00956159" w:rsidP="000B32AF">
            <w:pPr>
              <w:spacing w:line="360" w:lineRule="auto"/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 xml:space="preserve">، </w:t>
            </w:r>
            <w:r w:rsidRPr="00897AAF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بأن أعمل في الجامعة</w:t>
            </w: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 xml:space="preserve"> </w:t>
            </w:r>
            <w:r w:rsidRPr="00897AAF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بعد عودتي من البعثة</w:t>
            </w: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 xml:space="preserve"> </w:t>
            </w:r>
            <w:r w:rsidRPr="00897AAF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على الأقل.</w:t>
            </w:r>
          </w:p>
        </w:tc>
      </w:tr>
    </w:tbl>
    <w:p w14:paraId="5CAB4C76" w14:textId="77777777" w:rsidR="00956159" w:rsidRDefault="00956159" w:rsidP="003C22E4">
      <w:pPr>
        <w:spacing w:line="360" w:lineRule="auto"/>
        <w:jc w:val="both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</w:p>
    <w:p w14:paraId="21FDC018" w14:textId="77777777" w:rsidR="00033673" w:rsidRDefault="00033673" w:rsidP="003C22E4">
      <w:pPr>
        <w:spacing w:line="360" w:lineRule="auto"/>
        <w:jc w:val="both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</w:p>
    <w:p w14:paraId="742C86A4" w14:textId="4280A79F" w:rsidR="00897AAF" w:rsidRPr="00897AAF" w:rsidRDefault="00897AAF" w:rsidP="003C22E4">
      <w:pPr>
        <w:spacing w:line="360" w:lineRule="auto"/>
        <w:jc w:val="both"/>
        <w:rPr>
          <w:rFonts w:ascii="Traditional Arabic" w:hAnsi="Traditional Arabic" w:cs="Traditional Arabic"/>
          <w:color w:val="4A442A" w:themeColor="background2" w:themeShade="40"/>
          <w:sz w:val="28"/>
          <w:szCs w:val="28"/>
          <w:rtl/>
        </w:rPr>
      </w:pPr>
      <w:r w:rsidRPr="00897AA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 xml:space="preserve">وعلى ذلك </w:t>
      </w:r>
      <w:proofErr w:type="gramStart"/>
      <w:r w:rsidRPr="00897AA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أوقع ،</w:t>
      </w:r>
      <w:proofErr w:type="gramEnd"/>
      <w:r w:rsidRPr="00897AAF">
        <w:rPr>
          <w:rFonts w:ascii="Traditional Arabic" w:hAnsi="Traditional Arabic" w:cs="Traditional Arabic" w:hint="cs"/>
          <w:color w:val="4A442A" w:themeColor="background2" w:themeShade="40"/>
          <w:sz w:val="28"/>
          <w:szCs w:val="28"/>
          <w:rtl/>
        </w:rPr>
        <w:t>،،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1"/>
        <w:gridCol w:w="1855"/>
        <w:gridCol w:w="2224"/>
        <w:gridCol w:w="4079"/>
      </w:tblGrid>
      <w:tr w:rsidR="00033673" w14:paraId="2B6185C3" w14:textId="3145E9DD" w:rsidTr="00033673">
        <w:trPr>
          <w:trHeight w:val="600"/>
        </w:trPr>
        <w:tc>
          <w:tcPr>
            <w:tcW w:w="103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</w:tcPr>
          <w:p w14:paraId="0E512A66" w14:textId="01E94746" w:rsidR="00033673" w:rsidRDefault="00033673" w:rsidP="003C22E4">
            <w:pPr>
              <w:spacing w:line="360" w:lineRule="auto"/>
              <w:jc w:val="both"/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التوقيع:</w:t>
            </w:r>
          </w:p>
        </w:tc>
        <w:tc>
          <w:tcPr>
            <w:tcW w:w="4079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FEDE1"/>
          </w:tcPr>
          <w:p w14:paraId="6D1DCD7F" w14:textId="4750A14B" w:rsidR="00033673" w:rsidRDefault="00033673" w:rsidP="003C22E4">
            <w:pPr>
              <w:spacing w:line="360" w:lineRule="auto"/>
              <w:jc w:val="both"/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end"/>
            </w:r>
            <w:bookmarkEnd w:id="5"/>
          </w:p>
        </w:tc>
        <w:tc>
          <w:tcPr>
            <w:tcW w:w="407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FF" w:themeFill="background1"/>
          </w:tcPr>
          <w:p w14:paraId="622992C8" w14:textId="6DCE34FD" w:rsidR="00033673" w:rsidRPr="00033673" w:rsidRDefault="00033673" w:rsidP="00033673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color w:val="4A442A" w:themeColor="background2" w:themeShade="40"/>
                <w:sz w:val="28"/>
                <w:szCs w:val="28"/>
                <w:rtl/>
              </w:rPr>
            </w:pPr>
            <w:r w:rsidRPr="00033673">
              <w:rPr>
                <w:rFonts w:ascii="Traditional Arabic" w:hAnsi="Traditional Arabic" w:cs="Traditional Arabic" w:hint="cs"/>
                <w:b/>
                <w:bCs/>
                <w:color w:val="4A442A" w:themeColor="background2" w:themeShade="40"/>
                <w:sz w:val="28"/>
                <w:szCs w:val="28"/>
                <w:rtl/>
              </w:rPr>
              <w:t>ختم القسم/الكلية</w:t>
            </w:r>
          </w:p>
        </w:tc>
      </w:tr>
      <w:tr w:rsidR="00033673" w14:paraId="0464E1FA" w14:textId="6FF0F824" w:rsidTr="00033673">
        <w:trPr>
          <w:trHeight w:val="600"/>
        </w:trPr>
        <w:tc>
          <w:tcPr>
            <w:tcW w:w="103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</w:tcPr>
          <w:p w14:paraId="188F8AB3" w14:textId="0FA70D9A" w:rsidR="00033673" w:rsidRDefault="00033673" w:rsidP="003C22E4">
            <w:pPr>
              <w:spacing w:line="360" w:lineRule="auto"/>
              <w:jc w:val="both"/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التاريخ</w:t>
            </w:r>
            <w:r w:rsidRPr="00E20D70">
              <w:rPr>
                <w:rFonts w:ascii="Traditional Arabic" w:eastAsiaTheme="minorHAnsi" w:hAnsi="Traditional Arabic" w:cs="Traditional Arabic"/>
                <w:b/>
                <w:bCs/>
                <w:color w:val="4F6228" w:themeColor="accent3" w:themeShade="80"/>
                <w:sz w:val="28"/>
                <w:szCs w:val="28"/>
                <w:rtl/>
              </w:rPr>
              <w:t>:</w:t>
            </w:r>
          </w:p>
        </w:tc>
        <w:tc>
          <w:tcPr>
            <w:tcW w:w="185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FEDE1"/>
          </w:tcPr>
          <w:p w14:paraId="14DD8E77" w14:textId="60A7A97F" w:rsidR="00033673" w:rsidRDefault="00033673" w:rsidP="003C22E4">
            <w:pPr>
              <w:spacing w:line="360" w:lineRule="auto"/>
              <w:jc w:val="both"/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" w:name="Text12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end"/>
            </w:r>
            <w:bookmarkEnd w:id="6"/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/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" w:name="Text13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end"/>
            </w:r>
            <w:bookmarkEnd w:id="7"/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/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" w:name="Text14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end"/>
            </w:r>
            <w:bookmarkEnd w:id="8"/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١٤هـ</w:t>
            </w:r>
          </w:p>
        </w:tc>
        <w:tc>
          <w:tcPr>
            <w:tcW w:w="222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FEDE1"/>
          </w:tcPr>
          <w:p w14:paraId="6C549855" w14:textId="7140B70E" w:rsidR="00033673" w:rsidRPr="00033673" w:rsidRDefault="00033673" w:rsidP="00033673">
            <w:pP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pPr>
            <w:r w:rsidRPr="00033673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 xml:space="preserve">، الموافق 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9" w:name="Text15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instrText xml:space="preserve"> FORMTEXT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fldChar w:fldCharType="separate"/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fldChar w:fldCharType="end"/>
            </w:r>
            <w:bookmarkEnd w:id="9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t>/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" w:name="Text16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instrText xml:space="preserve"> FORMTEXT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fldChar w:fldCharType="separate"/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fldChar w:fldCharType="end"/>
            </w:r>
            <w:bookmarkEnd w:id="10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t>/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1" w:name="Text17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instrText xml:space="preserve"> FORMTEXT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fldChar w:fldCharType="separate"/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fldChar w:fldCharType="end"/>
            </w:r>
            <w:bookmarkEnd w:id="11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t>24</w:t>
            </w:r>
          </w:p>
        </w:tc>
        <w:tc>
          <w:tcPr>
            <w:tcW w:w="4079" w:type="dxa"/>
            <w:vMerge w:val="restart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FFFFFF" w:themeFill="background1"/>
          </w:tcPr>
          <w:p w14:paraId="0A6C7617" w14:textId="77777777" w:rsidR="00033673" w:rsidRPr="00033673" w:rsidRDefault="00033673" w:rsidP="00033673">
            <w:pP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033673" w14:paraId="3D91013E" w14:textId="7DFB1151" w:rsidTr="00033673">
        <w:trPr>
          <w:trHeight w:val="600"/>
        </w:trPr>
        <w:tc>
          <w:tcPr>
            <w:tcW w:w="103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</w:tcPr>
          <w:p w14:paraId="11A4CAB4" w14:textId="7AB69D2F" w:rsidR="00033673" w:rsidRDefault="00033673" w:rsidP="003C22E4">
            <w:pPr>
              <w:spacing w:line="360" w:lineRule="auto"/>
              <w:jc w:val="both"/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رقم الملف</w:t>
            </w:r>
            <w:r w:rsidRPr="00897AAF">
              <w:rPr>
                <w:rFonts w:ascii="Traditional Arabic" w:hAnsi="Traditional Arabic" w:cs="Traditional Arabic" w:hint="cs"/>
                <w:color w:val="4A442A" w:themeColor="background2" w:themeShade="40"/>
                <w:sz w:val="28"/>
                <w:szCs w:val="28"/>
                <w:rtl/>
              </w:rPr>
              <w:t>:</w:t>
            </w:r>
          </w:p>
        </w:tc>
        <w:tc>
          <w:tcPr>
            <w:tcW w:w="4079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FEDE1"/>
          </w:tcPr>
          <w:p w14:paraId="2D3DF948" w14:textId="1E61EDA0" w:rsidR="00033673" w:rsidRDefault="00033673" w:rsidP="003C22E4">
            <w:pPr>
              <w:spacing w:line="360" w:lineRule="auto"/>
              <w:jc w:val="both"/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</w:rPr>
              <w:instrText>FORMTEXT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separate"/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noProof/>
                <w:color w:val="4A442A" w:themeColor="background2" w:themeShade="40"/>
                <w:sz w:val="28"/>
                <w:szCs w:val="28"/>
                <w:rtl/>
              </w:rPr>
              <w:t> </w:t>
            </w:r>
            <w:r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  <w:fldChar w:fldCharType="end"/>
            </w:r>
            <w:bookmarkEnd w:id="12"/>
          </w:p>
        </w:tc>
        <w:tc>
          <w:tcPr>
            <w:tcW w:w="4079" w:type="dxa"/>
            <w:vMerge/>
            <w:tcBorders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FF" w:themeFill="background1"/>
          </w:tcPr>
          <w:p w14:paraId="23D43CC6" w14:textId="77777777" w:rsidR="00033673" w:rsidRDefault="00033673" w:rsidP="003C22E4">
            <w:pPr>
              <w:spacing w:line="360" w:lineRule="auto"/>
              <w:jc w:val="both"/>
              <w:rPr>
                <w:rFonts w:ascii="Traditional Arabic" w:hAnsi="Traditional Arabic" w:cs="Traditional Arabic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</w:tbl>
    <w:p w14:paraId="193921FE" w14:textId="692EE4A1" w:rsidR="00897AAF" w:rsidRPr="003C22E4" w:rsidRDefault="003C22E4" w:rsidP="003C22E4">
      <w:pPr>
        <w:spacing w:line="360" w:lineRule="auto"/>
        <w:jc w:val="both"/>
        <w:rPr>
          <w:rFonts w:ascii="Traditional Arabic" w:hAnsi="Traditional Arabic" w:cs="Traditional Arabic"/>
          <w:b/>
          <w:bCs/>
          <w:color w:val="4A442A" w:themeColor="background2" w:themeShade="40"/>
          <w:sz w:val="28"/>
          <w:szCs w:val="28"/>
          <w:rtl/>
        </w:rPr>
      </w:pPr>
      <w:r w:rsidRPr="003C22E4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                </w:t>
      </w:r>
      <w:r w:rsidR="00897AAF" w:rsidRPr="003C22E4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        </w:t>
      </w:r>
      <w:r w:rsidRPr="003C22E4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               </w:t>
      </w:r>
      <w:r w:rsidR="00897AAF" w:rsidRPr="003C22E4">
        <w:rPr>
          <w:rFonts w:ascii="Traditional Arabic" w:hAnsi="Traditional Arabic" w:cs="Traditional Arabic" w:hint="cs"/>
          <w:b/>
          <w:bCs/>
          <w:color w:val="4A442A" w:themeColor="background2" w:themeShade="40"/>
          <w:sz w:val="28"/>
          <w:szCs w:val="28"/>
          <w:rtl/>
        </w:rPr>
        <w:t xml:space="preserve">                      </w:t>
      </w:r>
    </w:p>
    <w:p w14:paraId="7F2A0EA1" w14:textId="77777777" w:rsidR="00897AAF" w:rsidRDefault="00897AAF" w:rsidP="003C22E4">
      <w:pPr>
        <w:spacing w:line="360" w:lineRule="auto"/>
        <w:jc w:val="center"/>
        <w:rPr>
          <w:rFonts w:cs="mohammad bold art 1"/>
          <w:sz w:val="36"/>
          <w:szCs w:val="36"/>
          <w:rtl/>
        </w:rPr>
      </w:pPr>
    </w:p>
    <w:p w14:paraId="0B802649" w14:textId="77777777" w:rsidR="00897AAF" w:rsidRPr="001F4ABB" w:rsidRDefault="00897AAF" w:rsidP="003C22E4">
      <w:pPr>
        <w:spacing w:line="360" w:lineRule="auto"/>
        <w:ind w:firstLine="720"/>
        <w:rPr>
          <w:rtl/>
        </w:rPr>
      </w:pPr>
    </w:p>
    <w:p w14:paraId="4E49724B" w14:textId="77777777" w:rsidR="00F42A53" w:rsidRPr="00E20D70" w:rsidRDefault="00F42A53" w:rsidP="003C22E4">
      <w:pPr>
        <w:spacing w:line="360" w:lineRule="auto"/>
        <w:jc w:val="both"/>
        <w:rPr>
          <w:rFonts w:ascii="Traditional Arabic" w:hAnsi="Traditional Arabic" w:cs="Traditional Arabic"/>
          <w:color w:val="4F6228" w:themeColor="accent3" w:themeShade="80"/>
          <w:sz w:val="28"/>
          <w:szCs w:val="28"/>
          <w:rtl/>
        </w:rPr>
      </w:pPr>
    </w:p>
    <w:sectPr w:rsidR="00F42A53" w:rsidRPr="00E20D70" w:rsidSect="00E20D70">
      <w:headerReference w:type="default" r:id="rId8"/>
      <w:footerReference w:type="default" r:id="rId9"/>
      <w:pgSz w:w="11906" w:h="16838"/>
      <w:pgMar w:top="2736" w:right="835" w:bottom="994" w:left="994" w:header="706" w:footer="31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B8B61" w14:textId="77777777" w:rsidR="007C7A75" w:rsidRDefault="007C7A75" w:rsidP="008C08A6">
      <w:pPr>
        <w:spacing w:after="0" w:line="240" w:lineRule="auto"/>
      </w:pPr>
      <w:r>
        <w:separator/>
      </w:r>
    </w:p>
  </w:endnote>
  <w:endnote w:type="continuationSeparator" w:id="0">
    <w:p w14:paraId="7A7C75BE" w14:textId="77777777" w:rsidR="007C7A75" w:rsidRDefault="007C7A75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L-Mohanad">
    <w:altName w:val="Times New Roman"/>
    <w:panose1 w:val="020B0604020202020204"/>
    <w:charset w:val="00"/>
    <w:family w:val="roman"/>
    <w:pitch w:val="variable"/>
    <w:sig w:usb0="00002007" w:usb1="00000000" w:usb2="00000008" w:usb3="00000000" w:csb0="0000005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hammad bold art 1">
    <w:altName w:val="Times New Roman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panose1 w:val="020B0604020202020204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784A7" w14:textId="77777777" w:rsidR="009B539D" w:rsidRDefault="00C415A2" w:rsidP="008B0CF3">
    <w:pPr>
      <w:pStyle w:val="Footer"/>
    </w:pPr>
    <w:r w:rsidRPr="00303847">
      <w:rPr>
        <w:rFonts w:cs="AL-Mohanad"/>
        <w:noProof/>
        <w:sz w:val="4"/>
        <w:szCs w:val="4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195AEF0D" wp14:editId="5B78F786">
              <wp:simplePos x="0" y="0"/>
              <wp:positionH relativeFrom="leftMargin">
                <wp:posOffset>374650</wp:posOffset>
              </wp:positionH>
              <wp:positionV relativeFrom="paragraph">
                <wp:posOffset>6929</wp:posOffset>
              </wp:positionV>
              <wp:extent cx="840105" cy="2889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105" cy="288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2CA8F" w14:textId="77777777" w:rsidR="00E20D70" w:rsidRDefault="00E20D70" w:rsidP="00E20D70"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52AE4">
                            <w:rPr>
                              <w:rFonts w:cs="AL-Mohanad Bold"/>
                              <w:noProof/>
                              <w:sz w:val="24"/>
                              <w:szCs w:val="24"/>
                              <w:rtl/>
                            </w:rPr>
                            <w:t>1</w:t>
                          </w:r>
                          <w:r w:rsidRPr="0095632D">
                            <w:rPr>
                              <w:rFonts w:cs="AL-Mohanad Bold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  <w:lang w:bidi="ar-JO"/>
                            </w:rPr>
                            <w:t>DGS</w:t>
                          </w:r>
                          <w:r>
                            <w:rPr>
                              <w:rFonts w:cs="AL-Mohanad Bold"/>
                              <w:sz w:val="24"/>
                              <w:szCs w:val="24"/>
                              <w:lang w:bidi="ar-JO"/>
                            </w:rPr>
                            <w:t>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5AEF0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9.5pt;margin-top:.55pt;width:66.15pt;height:22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" stroked="f">
              <v:textbox>
                <w:txbxContent>
                  <w:p w14:paraId="4462CA8F" w14:textId="77777777" w:rsidR="00E20D70" w:rsidRDefault="00E20D70" w:rsidP="00E20D70"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begin"/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separate"/>
                    </w:r>
                    <w:r w:rsidR="00552AE4">
                      <w:rPr>
                        <w:rFonts w:cs="AL-Mohanad Bold"/>
                        <w:noProof/>
                        <w:sz w:val="24"/>
                        <w:szCs w:val="24"/>
                        <w:rtl/>
                      </w:rPr>
                      <w:t>1</w:t>
                    </w:r>
                    <w:r w:rsidRPr="0095632D">
                      <w:rPr>
                        <w:rFonts w:cs="AL-Mohanad Bold"/>
                        <w:noProof/>
                        <w:sz w:val="24"/>
                        <w:szCs w:val="24"/>
                      </w:rPr>
                      <w:fldChar w:fldCharType="end"/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t xml:space="preserve"> </w:t>
                    </w:r>
                    <w:r w:rsidRPr="0095632D">
                      <w:rPr>
                        <w:rFonts w:cs="AL-Mohanad Bold"/>
                        <w:sz w:val="24"/>
                        <w:szCs w:val="24"/>
                        <w:lang w:bidi="ar-JO"/>
                      </w:rPr>
                      <w:t>DGS</w:t>
                    </w:r>
                    <w:r>
                      <w:rPr>
                        <w:rFonts w:cs="AL-Mohanad Bold"/>
                        <w:sz w:val="24"/>
                        <w:szCs w:val="24"/>
                        <w:lang w:bidi="ar-JO"/>
                      </w:rPr>
                      <w:t>…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cs="AL-Mohanad"/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B5E831B" wp14:editId="1993F05E">
              <wp:simplePos x="0" y="0"/>
              <wp:positionH relativeFrom="page">
                <wp:posOffset>-37769</wp:posOffset>
              </wp:positionH>
              <wp:positionV relativeFrom="paragraph">
                <wp:posOffset>-76559</wp:posOffset>
              </wp:positionV>
              <wp:extent cx="7606030" cy="69850"/>
              <wp:effectExtent l="0" t="0" r="0" b="6350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6030" cy="698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  <a:gs pos="50000">
                            <a:srgbClr val="9C8B4E"/>
                          </a:gs>
                          <a:gs pos="10000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6FB89" w14:textId="77777777" w:rsidR="009B539D" w:rsidRDefault="009B539D" w:rsidP="008C08A6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5E831B" id="Text Box 20" o:spid="_x0000_s1031" type="#_x0000_t202" style="position:absolute;left:0;text-align:left;margin-left:-2.95pt;margin-top:-6.05pt;width:598.9pt;height:5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" fillcolor="#c4bc96 [2414]" stroked="f">
              <v:fill opacity=".75" color2="#9c8b4e" rotate="t" angle="90" focus="50%" type="gradient"/>
              <v:textbox>
                <w:txbxContent>
                  <w:p w14:paraId="63E6FB89" w14:textId="77777777" w:rsidR="009B539D" w:rsidRDefault="009B539D" w:rsidP="008C08A6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B539D"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7269087" wp14:editId="709B86EC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7" name="مجموعة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A9D5C" w14:textId="77777777" w:rsidR="009B539D" w:rsidRDefault="009B539D" w:rsidP="00AD794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B88A3" w14:textId="77777777" w:rsidR="009B539D" w:rsidRDefault="009B539D" w:rsidP="00AD794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69087" id="مجموعة 27" o:spid="_x0000_s1032" style="position:absolute;left:0;text-align:left;margin-left:122pt;margin-top:295pt;width:598pt;height:5.55pt;z-index:251665408" coordorigin="-61,15391" coordsize="11960,1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">
              <v:shape id="Text Box 5" o:spid="_x0000_s1033" type="#_x0000_t202" style="position:absolute;left:-61;top:15391;width:11947;height: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" fillcolor="#92d050" stroked="f" strokecolor="#938953 [1614]">
                <v:fill opacity=".75" color2="#4f7c26" rotate="t" angle="90" focus="50%" type="gradient"/>
                <v:textbox>
                  <w:txbxContent>
                    <w:p w14:paraId="2A8A9D5C" w14:textId="77777777" w:rsidR="009B539D" w:rsidRDefault="009B539D" w:rsidP="00AD794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6" o:spid="_x0000_s1034" type="#_x0000_t202" style="position:absolute;left:-48;top:15462;width:11947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" fillcolor="#c4bc96 [2414]" stroked="f">
                <v:fill opacity=".75" color2="#9c8b4e" rotate="t" angle="90" focus="50%" type="gradient"/>
                <v:textbox>
                  <w:txbxContent>
                    <w:p w14:paraId="437B88A3" w14:textId="77777777" w:rsidR="009B539D" w:rsidRDefault="009B539D" w:rsidP="00AD794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9B539D"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6D2EBFA" wp14:editId="3BDEE247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4" name="مجموعة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724AC" w14:textId="77777777" w:rsidR="009B539D" w:rsidRDefault="009B539D" w:rsidP="00AD794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B5E37" w14:textId="77777777" w:rsidR="009B539D" w:rsidRDefault="009B539D" w:rsidP="00AD794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D2EBFA" id="مجموعة 24" o:spid="_x0000_s1035" style="position:absolute;left:0;text-align:left;margin-left:122pt;margin-top:295pt;width:598pt;height:5.55pt;z-index:251664384" coordorigin="-61,15391" coordsize="11960,1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">
              <v:shape id="_x0000_s1036" type="#_x0000_t202" style="position:absolute;left:-61;top:15391;width:11947;height: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" fillcolor="#92d050" stroked="f" strokecolor="#938953 [1614]">
                <v:fill opacity=".75" color2="#4f7c26" rotate="t" angle="90" focus="50%" type="gradient"/>
                <v:textbox>
                  <w:txbxContent>
                    <w:p w14:paraId="29B724AC" w14:textId="77777777" w:rsidR="009B539D" w:rsidRDefault="009B539D" w:rsidP="00AD794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1037" type="#_x0000_t202" style="position:absolute;left:-48;top:15462;width:11947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" fillcolor="#c4bc96 [2414]" stroked="f">
                <v:fill opacity=".75" color2="#9c8b4e" rotate="t" angle="90" focus="50%" type="gradient"/>
                <v:textbox>
                  <w:txbxContent>
                    <w:p w14:paraId="015B5E37" w14:textId="77777777" w:rsidR="009B539D" w:rsidRDefault="009B539D" w:rsidP="00AD794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79845" w14:textId="77777777" w:rsidR="007C7A75" w:rsidRDefault="007C7A75" w:rsidP="008C08A6">
      <w:pPr>
        <w:spacing w:after="0" w:line="240" w:lineRule="auto"/>
      </w:pPr>
      <w:r>
        <w:separator/>
      </w:r>
    </w:p>
  </w:footnote>
  <w:footnote w:type="continuationSeparator" w:id="0">
    <w:p w14:paraId="7BEC04BF" w14:textId="77777777" w:rsidR="007C7A75" w:rsidRDefault="007C7A75" w:rsidP="008C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2D473" w14:textId="2DEAEC75" w:rsidR="00552AE4" w:rsidRDefault="001163F5" w:rsidP="00552AE4">
    <w:pPr>
      <w:pStyle w:val="Header"/>
      <w:tabs>
        <w:tab w:val="clear" w:pos="4153"/>
        <w:tab w:val="clear" w:pos="8306"/>
        <w:tab w:val="left" w:pos="3165"/>
        <w:tab w:val="center" w:pos="50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287DFF06" wp14:editId="1F50648C">
              <wp:simplePos x="0" y="0"/>
              <wp:positionH relativeFrom="column">
                <wp:posOffset>-592279</wp:posOffset>
              </wp:positionH>
              <wp:positionV relativeFrom="paragraph">
                <wp:posOffset>-399672</wp:posOffset>
              </wp:positionV>
              <wp:extent cx="7479205" cy="1605064"/>
              <wp:effectExtent l="0" t="0" r="0" b="0"/>
              <wp:wrapNone/>
              <wp:docPr id="2087262408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9205" cy="1605064"/>
                        <a:chOff x="0" y="0"/>
                        <a:chExt cx="7479205" cy="1605064"/>
                      </a:xfrm>
                    </wpg:grpSpPr>
                    <wps:wsp>
                      <wps:cNvPr id="1111945713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56149" cy="16050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42911" w14:textId="77777777" w:rsidR="00552AE4" w:rsidRDefault="00552AE4" w:rsidP="00552AE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Kingdom of Saudi Arabia</w:t>
                            </w:r>
                          </w:p>
                          <w:p w14:paraId="6DFF57BA" w14:textId="77777777" w:rsidR="001163F5" w:rsidRPr="001163F5" w:rsidRDefault="001163F5" w:rsidP="001163F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539838E2" w14:textId="77777777" w:rsidR="00552AE4" w:rsidRDefault="00552AE4" w:rsidP="00552AE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Ministry of education</w:t>
                            </w:r>
                          </w:p>
                          <w:p w14:paraId="67460D04" w14:textId="77777777" w:rsidR="001163F5" w:rsidRPr="001163F5" w:rsidRDefault="001163F5" w:rsidP="001163F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11CB096D" w14:textId="77777777" w:rsidR="00552AE4" w:rsidRDefault="00552AE4" w:rsidP="00552AE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Majmaah University</w:t>
                            </w:r>
                          </w:p>
                          <w:p w14:paraId="6ED6E8B8" w14:textId="77777777" w:rsidR="001163F5" w:rsidRPr="001163F5" w:rsidRDefault="001163F5" w:rsidP="001163F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35354D7A" w14:textId="77777777" w:rsidR="00552AE4" w:rsidRDefault="00552AE4" w:rsidP="001163F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 xml:space="preserve">Vice </w:t>
                            </w: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</w:rPr>
                              <w:t>Rector</w:t>
                            </w: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 xml:space="preserve"> for Graduate Studies and Scientific Research</w:t>
                            </w:r>
                          </w:p>
                          <w:p w14:paraId="41D104A9" w14:textId="77777777" w:rsidR="001163F5" w:rsidRPr="001163F5" w:rsidRDefault="001163F5" w:rsidP="001163F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58EA019C" w14:textId="77777777" w:rsidR="00552AE4" w:rsidRPr="001163F5" w:rsidRDefault="00552AE4" w:rsidP="00552AE4">
                            <w:pPr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Management of scholarships and Training</w:t>
                            </w:r>
                          </w:p>
                          <w:p w14:paraId="244C91AB" w14:textId="77777777" w:rsidR="00552AE4" w:rsidRPr="001163F5" w:rsidRDefault="00552AE4" w:rsidP="00552AE4">
                            <w:pPr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</w:rPr>
                            </w:pPr>
                            <w:r w:rsidRPr="001163F5"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</w:rPr>
                              <w:t>Majmaah University</w:t>
                            </w:r>
                          </w:p>
                          <w:p w14:paraId="287D185A" w14:textId="77777777" w:rsidR="00552AE4" w:rsidRPr="001163F5" w:rsidRDefault="00552AE4" w:rsidP="00552AE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 w:val="0"/>
                              <w:spacing w:after="0" w:line="20" w:lineRule="atLeast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6359563" name="Text Box 2"/>
                      <wps:cNvSpPr txBox="1"/>
                      <wps:spPr>
                        <a:xfrm>
                          <a:off x="5068110" y="19456"/>
                          <a:ext cx="2411095" cy="1585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4C2DA" w14:textId="77777777" w:rsidR="001163F5" w:rsidRPr="001163F5" w:rsidRDefault="001163F5" w:rsidP="001163F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العربية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السعودية</w:t>
                            </w:r>
                          </w:p>
                          <w:p w14:paraId="1A63C801" w14:textId="77777777" w:rsidR="001163F5" w:rsidRPr="001163F5" w:rsidRDefault="001163F5" w:rsidP="001163F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00FC7CF0" w14:textId="77777777" w:rsidR="001163F5" w:rsidRPr="001163F5" w:rsidRDefault="001163F5" w:rsidP="001163F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جامعة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المجمعة</w:t>
                            </w:r>
                          </w:p>
                          <w:p w14:paraId="7151AABF" w14:textId="77777777" w:rsidR="001163F5" w:rsidRPr="001163F5" w:rsidRDefault="001163F5" w:rsidP="001163F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وكالة الجامعة للدراسات العليا والبحث العلمي</w:t>
                            </w:r>
                          </w:p>
                          <w:p w14:paraId="65105DFE" w14:textId="2DF2AEED" w:rsidR="001163F5" w:rsidRPr="001163F5" w:rsidRDefault="001163F5" w:rsidP="001163F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الابتعاث والتدريب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6907944" name="صورة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83668" y="252919"/>
                          <a:ext cx="1760220" cy="1244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7DFF06" id="Group 9" o:spid="_x0000_s1026" style="position:absolute;left:0;text-align:left;margin-left:-46.65pt;margin-top:-31.45pt;width:588.9pt;height:126.4pt;z-index:251687936" coordsize="74792,16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width:28561;height:1605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" filled="f" stroked="f">
                <v:textbox>
                  <w:txbxContent>
                    <w:p w14:paraId="0DB42911" w14:textId="77777777" w:rsidR="00552AE4" w:rsidRDefault="00552AE4" w:rsidP="00552AE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Kingdom of Saudi Arabia</w:t>
                      </w:r>
                    </w:p>
                    <w:p w14:paraId="6DFF57BA" w14:textId="77777777" w:rsidR="001163F5" w:rsidRPr="001163F5" w:rsidRDefault="001163F5" w:rsidP="001163F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539838E2" w14:textId="77777777" w:rsidR="00552AE4" w:rsidRDefault="00552AE4" w:rsidP="00552AE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Ministry of education</w:t>
                      </w:r>
                    </w:p>
                    <w:p w14:paraId="67460D04" w14:textId="77777777" w:rsidR="001163F5" w:rsidRPr="001163F5" w:rsidRDefault="001163F5" w:rsidP="001163F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11CB096D" w14:textId="77777777" w:rsidR="00552AE4" w:rsidRDefault="00552AE4" w:rsidP="00552AE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Majmaah University</w:t>
                      </w:r>
                    </w:p>
                    <w:p w14:paraId="6ED6E8B8" w14:textId="77777777" w:rsidR="001163F5" w:rsidRPr="001163F5" w:rsidRDefault="001163F5" w:rsidP="001163F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35354D7A" w14:textId="77777777" w:rsidR="00552AE4" w:rsidRDefault="00552AE4" w:rsidP="001163F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 xml:space="preserve">Vice </w:t>
                      </w: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</w:rPr>
                        <w:t>Rector</w:t>
                      </w: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 xml:space="preserve"> for Graduate Studies and Scientific Research</w:t>
                      </w:r>
                    </w:p>
                    <w:p w14:paraId="41D104A9" w14:textId="77777777" w:rsidR="001163F5" w:rsidRPr="001163F5" w:rsidRDefault="001163F5" w:rsidP="001163F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58EA019C" w14:textId="77777777" w:rsidR="00552AE4" w:rsidRPr="001163F5" w:rsidRDefault="00552AE4" w:rsidP="00552AE4">
                      <w:pPr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Management of scholarships and Training</w:t>
                      </w:r>
                    </w:p>
                    <w:p w14:paraId="244C91AB" w14:textId="77777777" w:rsidR="00552AE4" w:rsidRPr="001163F5" w:rsidRDefault="00552AE4" w:rsidP="00552AE4">
                      <w:pPr>
                        <w:rPr>
                          <w:rFonts w:ascii="Traditional Arabic" w:hAnsi="Traditional Arabic" w:cs="Traditional Arabic"/>
                          <w:sz w:val="24"/>
                          <w:szCs w:val="24"/>
                        </w:rPr>
                      </w:pPr>
                      <w:r w:rsidRPr="001163F5">
                        <w:rPr>
                          <w:rFonts w:ascii="Traditional Arabic" w:hAnsi="Traditional Arabic" w:cs="Traditional Arabic"/>
                          <w:sz w:val="24"/>
                          <w:szCs w:val="24"/>
                        </w:rPr>
                        <w:t>Majmaah University</w:t>
                      </w:r>
                    </w:p>
                    <w:p w14:paraId="287D185A" w14:textId="77777777" w:rsidR="00552AE4" w:rsidRPr="001163F5" w:rsidRDefault="00552AE4" w:rsidP="00552AE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 w:val="0"/>
                        <w:spacing w:after="0" w:line="20" w:lineRule="atLeast"/>
                        <w:jc w:val="center"/>
                        <w:rPr>
                          <w:rFonts w:ascii="Traditional Arabic" w:eastAsia="Times New Roman" w:hAnsi="Traditional Arabic" w:cs="Traditional Arabic"/>
                          <w:color w:val="2021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  <v:shape id="_x0000_s1028" type="#_x0000_t202" style="position:absolute;left:50681;top:194;width:24111;height:158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" filled="f" stroked="f" strokeweight=".5pt">
                <v:textbox>
                  <w:txbxContent>
                    <w:p w14:paraId="0074C2DA" w14:textId="77777777" w:rsidR="001163F5" w:rsidRPr="001163F5" w:rsidRDefault="001163F5" w:rsidP="001163F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المملكة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العربية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السعودية</w:t>
                      </w:r>
                    </w:p>
                    <w:p w14:paraId="1A63C801" w14:textId="77777777" w:rsidR="001163F5" w:rsidRPr="001163F5" w:rsidRDefault="001163F5" w:rsidP="001163F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وزارة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00FC7CF0" w14:textId="77777777" w:rsidR="001163F5" w:rsidRPr="001163F5" w:rsidRDefault="001163F5" w:rsidP="001163F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جامعة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المجمعة</w:t>
                      </w:r>
                    </w:p>
                    <w:p w14:paraId="7151AABF" w14:textId="77777777" w:rsidR="001163F5" w:rsidRPr="001163F5" w:rsidRDefault="001163F5" w:rsidP="001163F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وكالة الجامعة للدراسات العليا والبحث العلمي</w:t>
                      </w:r>
                    </w:p>
                    <w:p w14:paraId="65105DFE" w14:textId="2DF2AEED" w:rsidR="001163F5" w:rsidRPr="001163F5" w:rsidRDefault="001163F5" w:rsidP="001163F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إدارة الابتعاث والتدريب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6" o:spid="_x0000_s1029" type="#_x0000_t75" style="position:absolute;left:30836;top:2529;width:17602;height:12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">
                <v:imagedata r:id="rId2" o:title=""/>
              </v:shape>
            </v:group>
          </w:pict>
        </mc:Fallback>
      </mc:AlternateContent>
    </w:r>
    <w:r w:rsidR="00552AE4">
      <w:rPr>
        <w:noProof/>
      </w:rPr>
      <w:drawing>
        <wp:anchor distT="0" distB="0" distL="114300" distR="114300" simplePos="0" relativeHeight="251680768" behindDoc="1" locked="0" layoutInCell="1" allowOverlap="1" wp14:anchorId="1E3AA072" wp14:editId="44EFEBFE">
          <wp:simplePos x="0" y="0"/>
          <wp:positionH relativeFrom="page">
            <wp:posOffset>180975</wp:posOffset>
          </wp:positionH>
          <wp:positionV relativeFrom="paragraph">
            <wp:posOffset>1142365</wp:posOffset>
          </wp:positionV>
          <wp:extent cx="7176770" cy="135890"/>
          <wp:effectExtent l="0" t="0" r="5080" b="0"/>
          <wp:wrapNone/>
          <wp:docPr id="1" name="Picture 2" descr="C:\Users\Fadi Al-smadi\Dropbox\Screenshots\Screenshot 2015-05-18 16.56.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di Al-smadi\Dropbox\Screenshots\Screenshot 2015-05-18 16.56.14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111"/>
                  <a:stretch/>
                </pic:blipFill>
                <pic:spPr bwMode="auto">
                  <a:xfrm>
                    <a:off x="0" y="0"/>
                    <a:ext cx="7176770" cy="135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AE4">
      <w:tab/>
    </w:r>
    <w:r w:rsidR="00552AE4">
      <w:tab/>
    </w:r>
  </w:p>
  <w:p w14:paraId="0AED0756" w14:textId="4351CC74" w:rsidR="009B539D" w:rsidRPr="00E20D70" w:rsidRDefault="009B539D" w:rsidP="00E20D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21AFE"/>
    <w:multiLevelType w:val="hybridMultilevel"/>
    <w:tmpl w:val="53E2559A"/>
    <w:lvl w:ilvl="0" w:tplc="FC3C2A7C">
      <w:start w:val="1"/>
      <w:numFmt w:val="decimal"/>
      <w:lvlText w:val="( %1 )"/>
      <w:lvlJc w:val="left"/>
      <w:pPr>
        <w:ind w:left="540" w:hanging="360"/>
      </w:pPr>
      <w:rPr>
        <w:rFonts w:hint="default"/>
      </w:rPr>
    </w:lvl>
    <w:lvl w:ilvl="1" w:tplc="2B1659DA">
      <w:start w:val="1"/>
      <w:numFmt w:val="decimal"/>
      <w:lvlText w:val="%2."/>
      <w:lvlJc w:val="left"/>
      <w:pPr>
        <w:ind w:left="12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4C62747"/>
    <w:multiLevelType w:val="hybridMultilevel"/>
    <w:tmpl w:val="AE4C4DAA"/>
    <w:lvl w:ilvl="0" w:tplc="032AD396">
      <w:numFmt w:val="bullet"/>
      <w:lvlText w:val=""/>
      <w:lvlJc w:val="left"/>
      <w:pPr>
        <w:ind w:left="1636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2DB83438"/>
    <w:multiLevelType w:val="hybridMultilevel"/>
    <w:tmpl w:val="5A165922"/>
    <w:lvl w:ilvl="0" w:tplc="D25A62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16F5B"/>
    <w:multiLevelType w:val="hybridMultilevel"/>
    <w:tmpl w:val="5B2C1A28"/>
    <w:lvl w:ilvl="0" w:tplc="2B1659D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53E0C"/>
    <w:multiLevelType w:val="hybridMultilevel"/>
    <w:tmpl w:val="F8569E84"/>
    <w:lvl w:ilvl="0" w:tplc="52A272A8">
      <w:start w:val="1"/>
      <w:numFmt w:val="arabicAlpha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B1571"/>
    <w:multiLevelType w:val="hybridMultilevel"/>
    <w:tmpl w:val="E392034C"/>
    <w:lvl w:ilvl="0" w:tplc="8552159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9A13AB"/>
    <w:multiLevelType w:val="hybridMultilevel"/>
    <w:tmpl w:val="9E941D3C"/>
    <w:lvl w:ilvl="0" w:tplc="04090011">
      <w:start w:val="1"/>
      <w:numFmt w:val="decimal"/>
      <w:lvlText w:val="%1)"/>
      <w:lvlJc w:val="left"/>
      <w:pPr>
        <w:ind w:left="558" w:hanging="288"/>
      </w:pPr>
      <w:rPr>
        <w:rFonts w:hint="default"/>
      </w:rPr>
    </w:lvl>
    <w:lvl w:ilvl="1" w:tplc="2B1659DA">
      <w:start w:val="1"/>
      <w:numFmt w:val="decimal"/>
      <w:lvlText w:val="%2."/>
      <w:lvlJc w:val="left"/>
      <w:pPr>
        <w:ind w:left="171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505B077B"/>
    <w:multiLevelType w:val="hybridMultilevel"/>
    <w:tmpl w:val="B86C99F2"/>
    <w:lvl w:ilvl="0" w:tplc="FC3C2A7C">
      <w:start w:val="1"/>
      <w:numFmt w:val="decimal"/>
      <w:lvlText w:val="( %1 )"/>
      <w:lvlJc w:val="left"/>
      <w:pPr>
        <w:ind w:left="1758" w:hanging="360"/>
      </w:pPr>
      <w:rPr>
        <w:rFonts w:hint="default"/>
      </w:rPr>
    </w:lvl>
    <w:lvl w:ilvl="1" w:tplc="5E068A78">
      <w:start w:val="1"/>
      <w:numFmt w:val="decimal"/>
      <w:lvlText w:val="%2-"/>
      <w:lvlJc w:val="left"/>
      <w:pPr>
        <w:ind w:left="175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 w15:restartNumberingAfterBreak="0">
    <w:nsid w:val="56695276"/>
    <w:multiLevelType w:val="hybridMultilevel"/>
    <w:tmpl w:val="77E87C6C"/>
    <w:lvl w:ilvl="0" w:tplc="FC3C2A7C">
      <w:start w:val="1"/>
      <w:numFmt w:val="decimal"/>
      <w:lvlText w:val="( %1 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61BA6229"/>
    <w:multiLevelType w:val="hybridMultilevel"/>
    <w:tmpl w:val="5B2C1A28"/>
    <w:lvl w:ilvl="0" w:tplc="2B1659D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7016424">
    <w:abstractNumId w:val="4"/>
  </w:num>
  <w:num w:numId="2" w16cid:durableId="201947401">
    <w:abstractNumId w:val="5"/>
  </w:num>
  <w:num w:numId="3" w16cid:durableId="1482236961">
    <w:abstractNumId w:val="2"/>
  </w:num>
  <w:num w:numId="4" w16cid:durableId="1624145212">
    <w:abstractNumId w:val="6"/>
  </w:num>
  <w:num w:numId="5" w16cid:durableId="1368603125">
    <w:abstractNumId w:val="7"/>
  </w:num>
  <w:num w:numId="6" w16cid:durableId="1652636802">
    <w:abstractNumId w:val="8"/>
  </w:num>
  <w:num w:numId="7" w16cid:durableId="1358432782">
    <w:abstractNumId w:val="0"/>
  </w:num>
  <w:num w:numId="8" w16cid:durableId="822702632">
    <w:abstractNumId w:val="1"/>
  </w:num>
  <w:num w:numId="9" w16cid:durableId="1573735878">
    <w:abstractNumId w:val="3"/>
  </w:num>
  <w:num w:numId="10" w16cid:durableId="1156075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ocumentProtection w:edit="forms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4E5"/>
    <w:rsid w:val="00004C08"/>
    <w:rsid w:val="00025D7A"/>
    <w:rsid w:val="00027320"/>
    <w:rsid w:val="00033673"/>
    <w:rsid w:val="000542A7"/>
    <w:rsid w:val="00062D43"/>
    <w:rsid w:val="0006533C"/>
    <w:rsid w:val="00085899"/>
    <w:rsid w:val="000972F6"/>
    <w:rsid w:val="000A5385"/>
    <w:rsid w:val="000B32AF"/>
    <w:rsid w:val="000B6CBB"/>
    <w:rsid w:val="000C3390"/>
    <w:rsid w:val="000D175E"/>
    <w:rsid w:val="000D31CD"/>
    <w:rsid w:val="000E1C16"/>
    <w:rsid w:val="000F25AE"/>
    <w:rsid w:val="001019DD"/>
    <w:rsid w:val="001163F5"/>
    <w:rsid w:val="00122A75"/>
    <w:rsid w:val="00123858"/>
    <w:rsid w:val="00133001"/>
    <w:rsid w:val="00134392"/>
    <w:rsid w:val="0014034A"/>
    <w:rsid w:val="00141FF4"/>
    <w:rsid w:val="0014398C"/>
    <w:rsid w:val="001505A3"/>
    <w:rsid w:val="001722AF"/>
    <w:rsid w:val="00177C23"/>
    <w:rsid w:val="00182933"/>
    <w:rsid w:val="001C212B"/>
    <w:rsid w:val="001D2B71"/>
    <w:rsid w:val="001D63EB"/>
    <w:rsid w:val="001E5379"/>
    <w:rsid w:val="001F4A81"/>
    <w:rsid w:val="00203D05"/>
    <w:rsid w:val="00204C8B"/>
    <w:rsid w:val="0021746C"/>
    <w:rsid w:val="00220A32"/>
    <w:rsid w:val="00222AEA"/>
    <w:rsid w:val="00224B98"/>
    <w:rsid w:val="00236489"/>
    <w:rsid w:val="0027380A"/>
    <w:rsid w:val="002819D6"/>
    <w:rsid w:val="00283BFD"/>
    <w:rsid w:val="002859A3"/>
    <w:rsid w:val="002C23B2"/>
    <w:rsid w:val="002C7770"/>
    <w:rsid w:val="002D576B"/>
    <w:rsid w:val="002E5669"/>
    <w:rsid w:val="002E734E"/>
    <w:rsid w:val="002F04B4"/>
    <w:rsid w:val="002F0B0A"/>
    <w:rsid w:val="002F78C0"/>
    <w:rsid w:val="00321AC9"/>
    <w:rsid w:val="00323145"/>
    <w:rsid w:val="00331219"/>
    <w:rsid w:val="0033184B"/>
    <w:rsid w:val="00337AAC"/>
    <w:rsid w:val="0034564C"/>
    <w:rsid w:val="0035544A"/>
    <w:rsid w:val="0039313D"/>
    <w:rsid w:val="003A070E"/>
    <w:rsid w:val="003A66C8"/>
    <w:rsid w:val="003A7312"/>
    <w:rsid w:val="003C22E4"/>
    <w:rsid w:val="003C36F1"/>
    <w:rsid w:val="003C3F51"/>
    <w:rsid w:val="003C5809"/>
    <w:rsid w:val="003C7BCE"/>
    <w:rsid w:val="003D47A1"/>
    <w:rsid w:val="003E7E24"/>
    <w:rsid w:val="003F3753"/>
    <w:rsid w:val="00404BE8"/>
    <w:rsid w:val="004144FE"/>
    <w:rsid w:val="00426094"/>
    <w:rsid w:val="00426FFD"/>
    <w:rsid w:val="004317CA"/>
    <w:rsid w:val="0043311E"/>
    <w:rsid w:val="00433E7F"/>
    <w:rsid w:val="004400E7"/>
    <w:rsid w:val="00442B11"/>
    <w:rsid w:val="00442C26"/>
    <w:rsid w:val="004530CE"/>
    <w:rsid w:val="00454210"/>
    <w:rsid w:val="00456CD2"/>
    <w:rsid w:val="004737AC"/>
    <w:rsid w:val="00491266"/>
    <w:rsid w:val="00491A95"/>
    <w:rsid w:val="00492257"/>
    <w:rsid w:val="004A139C"/>
    <w:rsid w:val="004B29ED"/>
    <w:rsid w:val="004D0732"/>
    <w:rsid w:val="004D6AA7"/>
    <w:rsid w:val="004F1C31"/>
    <w:rsid w:val="004F422A"/>
    <w:rsid w:val="005160D0"/>
    <w:rsid w:val="00523FDE"/>
    <w:rsid w:val="00524E44"/>
    <w:rsid w:val="005411F9"/>
    <w:rsid w:val="00542B98"/>
    <w:rsid w:val="00551175"/>
    <w:rsid w:val="00552AE4"/>
    <w:rsid w:val="00556216"/>
    <w:rsid w:val="0058081B"/>
    <w:rsid w:val="00596A9F"/>
    <w:rsid w:val="005A71A5"/>
    <w:rsid w:val="005B3D45"/>
    <w:rsid w:val="005B6662"/>
    <w:rsid w:val="005C01A0"/>
    <w:rsid w:val="005C52B5"/>
    <w:rsid w:val="005D377C"/>
    <w:rsid w:val="005E74A8"/>
    <w:rsid w:val="005F18AD"/>
    <w:rsid w:val="005F40F5"/>
    <w:rsid w:val="00606CE7"/>
    <w:rsid w:val="00610BC3"/>
    <w:rsid w:val="00630106"/>
    <w:rsid w:val="006338B3"/>
    <w:rsid w:val="00650202"/>
    <w:rsid w:val="00666E13"/>
    <w:rsid w:val="00686E7D"/>
    <w:rsid w:val="006B2463"/>
    <w:rsid w:val="006F2676"/>
    <w:rsid w:val="006F71D1"/>
    <w:rsid w:val="0070510F"/>
    <w:rsid w:val="00733333"/>
    <w:rsid w:val="007363C3"/>
    <w:rsid w:val="00740813"/>
    <w:rsid w:val="00783A55"/>
    <w:rsid w:val="00792FBB"/>
    <w:rsid w:val="007958C1"/>
    <w:rsid w:val="007B0B21"/>
    <w:rsid w:val="007C7A75"/>
    <w:rsid w:val="007D28A1"/>
    <w:rsid w:val="007D5079"/>
    <w:rsid w:val="007E6DA4"/>
    <w:rsid w:val="008135DF"/>
    <w:rsid w:val="008358E9"/>
    <w:rsid w:val="00840A01"/>
    <w:rsid w:val="00841268"/>
    <w:rsid w:val="0084731D"/>
    <w:rsid w:val="008518C9"/>
    <w:rsid w:val="008535C8"/>
    <w:rsid w:val="00870D6B"/>
    <w:rsid w:val="00872934"/>
    <w:rsid w:val="008815F4"/>
    <w:rsid w:val="00897AAF"/>
    <w:rsid w:val="008A2C60"/>
    <w:rsid w:val="008A4453"/>
    <w:rsid w:val="008B0CF3"/>
    <w:rsid w:val="008B532E"/>
    <w:rsid w:val="008C08A6"/>
    <w:rsid w:val="008C4434"/>
    <w:rsid w:val="008C5D05"/>
    <w:rsid w:val="008D44AF"/>
    <w:rsid w:val="008D56C7"/>
    <w:rsid w:val="008D6BB7"/>
    <w:rsid w:val="008E30DE"/>
    <w:rsid w:val="008E59D0"/>
    <w:rsid w:val="008F2773"/>
    <w:rsid w:val="008F7AE4"/>
    <w:rsid w:val="0090069F"/>
    <w:rsid w:val="0090386D"/>
    <w:rsid w:val="0091166A"/>
    <w:rsid w:val="009116C9"/>
    <w:rsid w:val="009116FC"/>
    <w:rsid w:val="00917419"/>
    <w:rsid w:val="00922E58"/>
    <w:rsid w:val="00934E71"/>
    <w:rsid w:val="00935441"/>
    <w:rsid w:val="009539ED"/>
    <w:rsid w:val="00956159"/>
    <w:rsid w:val="009657CB"/>
    <w:rsid w:val="009672C9"/>
    <w:rsid w:val="009703C8"/>
    <w:rsid w:val="00970454"/>
    <w:rsid w:val="00975AE9"/>
    <w:rsid w:val="009876A3"/>
    <w:rsid w:val="00987CAD"/>
    <w:rsid w:val="0099754F"/>
    <w:rsid w:val="009B539D"/>
    <w:rsid w:val="009B6496"/>
    <w:rsid w:val="009D046C"/>
    <w:rsid w:val="009D0F97"/>
    <w:rsid w:val="00A30A49"/>
    <w:rsid w:val="00A33613"/>
    <w:rsid w:val="00A355F8"/>
    <w:rsid w:val="00A41C92"/>
    <w:rsid w:val="00A524D5"/>
    <w:rsid w:val="00A5529D"/>
    <w:rsid w:val="00A605A8"/>
    <w:rsid w:val="00A8217E"/>
    <w:rsid w:val="00AB412A"/>
    <w:rsid w:val="00AC2BE8"/>
    <w:rsid w:val="00AC32A9"/>
    <w:rsid w:val="00AC359C"/>
    <w:rsid w:val="00AC393D"/>
    <w:rsid w:val="00AC4CAB"/>
    <w:rsid w:val="00AC5930"/>
    <w:rsid w:val="00AD139D"/>
    <w:rsid w:val="00AD794A"/>
    <w:rsid w:val="00AE4FB1"/>
    <w:rsid w:val="00AE688A"/>
    <w:rsid w:val="00AE76B1"/>
    <w:rsid w:val="00B01812"/>
    <w:rsid w:val="00B10733"/>
    <w:rsid w:val="00B15BEA"/>
    <w:rsid w:val="00B17426"/>
    <w:rsid w:val="00B3095C"/>
    <w:rsid w:val="00B34874"/>
    <w:rsid w:val="00B53B07"/>
    <w:rsid w:val="00B54914"/>
    <w:rsid w:val="00B66F52"/>
    <w:rsid w:val="00B80F99"/>
    <w:rsid w:val="00B83AA5"/>
    <w:rsid w:val="00B8757E"/>
    <w:rsid w:val="00B9426A"/>
    <w:rsid w:val="00B96DF2"/>
    <w:rsid w:val="00BD6FB1"/>
    <w:rsid w:val="00BE266C"/>
    <w:rsid w:val="00BE75FE"/>
    <w:rsid w:val="00C300BB"/>
    <w:rsid w:val="00C415A2"/>
    <w:rsid w:val="00C43178"/>
    <w:rsid w:val="00C45450"/>
    <w:rsid w:val="00C5678C"/>
    <w:rsid w:val="00C63C8F"/>
    <w:rsid w:val="00C67C97"/>
    <w:rsid w:val="00C74A51"/>
    <w:rsid w:val="00C76362"/>
    <w:rsid w:val="00CA1E04"/>
    <w:rsid w:val="00CB4DEC"/>
    <w:rsid w:val="00CE44E5"/>
    <w:rsid w:val="00CF38FD"/>
    <w:rsid w:val="00D44F97"/>
    <w:rsid w:val="00D51673"/>
    <w:rsid w:val="00D87A36"/>
    <w:rsid w:val="00D93621"/>
    <w:rsid w:val="00DA2F8E"/>
    <w:rsid w:val="00DB09D2"/>
    <w:rsid w:val="00DC1CBB"/>
    <w:rsid w:val="00DD6E61"/>
    <w:rsid w:val="00DF46C9"/>
    <w:rsid w:val="00E00C02"/>
    <w:rsid w:val="00E01547"/>
    <w:rsid w:val="00E20AAE"/>
    <w:rsid w:val="00E20D70"/>
    <w:rsid w:val="00E22243"/>
    <w:rsid w:val="00E362AC"/>
    <w:rsid w:val="00E37EC7"/>
    <w:rsid w:val="00E528EB"/>
    <w:rsid w:val="00E6108D"/>
    <w:rsid w:val="00E7447E"/>
    <w:rsid w:val="00E756BE"/>
    <w:rsid w:val="00E77A95"/>
    <w:rsid w:val="00E9658A"/>
    <w:rsid w:val="00EB106E"/>
    <w:rsid w:val="00ED6A8B"/>
    <w:rsid w:val="00EE676F"/>
    <w:rsid w:val="00EF031F"/>
    <w:rsid w:val="00EF3442"/>
    <w:rsid w:val="00F0400D"/>
    <w:rsid w:val="00F107E7"/>
    <w:rsid w:val="00F11F85"/>
    <w:rsid w:val="00F1263D"/>
    <w:rsid w:val="00F128A4"/>
    <w:rsid w:val="00F22536"/>
    <w:rsid w:val="00F2279C"/>
    <w:rsid w:val="00F401CF"/>
    <w:rsid w:val="00F42A53"/>
    <w:rsid w:val="00F81C49"/>
    <w:rsid w:val="00F865C5"/>
    <w:rsid w:val="00FC086D"/>
    <w:rsid w:val="00FD1552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FC331"/>
  <w15:docId w15:val="{A1306633-8EF5-4960-ACFC-2AB5C84C2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BE8"/>
  </w:style>
  <w:style w:type="paragraph" w:styleId="Heading1">
    <w:name w:val="heading 1"/>
    <w:basedOn w:val="Normal"/>
    <w:next w:val="Normal"/>
    <w:link w:val="Heading1Char"/>
    <w:uiPriority w:val="9"/>
    <w:qFormat/>
    <w:rsid w:val="00404B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4B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4B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4B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4BE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4BE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4BE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4BE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4BE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8A6"/>
  </w:style>
  <w:style w:type="paragraph" w:styleId="Footer">
    <w:name w:val="footer"/>
    <w:basedOn w:val="Normal"/>
    <w:link w:val="FooterChar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8A6"/>
  </w:style>
  <w:style w:type="table" w:styleId="TableGrid">
    <w:name w:val="Table Grid"/>
    <w:basedOn w:val="TableNormal"/>
    <w:uiPriority w:val="59"/>
    <w:rsid w:val="000F2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9A3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-Accent5">
    <w:name w:val="Medium Grid 1 Accent 5"/>
    <w:basedOn w:val="TableNormal"/>
    <w:uiPriority w:val="67"/>
    <w:rsid w:val="00F42A5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3">
    <w:name w:val="Medium Grid 1 Accent 3"/>
    <w:basedOn w:val="TableNormal"/>
    <w:uiPriority w:val="67"/>
    <w:rsid w:val="00F42A5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ListParagraph">
    <w:name w:val="List Paragraph"/>
    <w:basedOn w:val="Normal"/>
    <w:uiPriority w:val="34"/>
    <w:qFormat/>
    <w:rsid w:val="00404BE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34392"/>
    <w:rPr>
      <w:color w:val="808080"/>
    </w:rPr>
  </w:style>
  <w:style w:type="paragraph" w:styleId="NoSpacing">
    <w:name w:val="No Spacing"/>
    <w:uiPriority w:val="1"/>
    <w:qFormat/>
    <w:rsid w:val="00404BE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04B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4B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4B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4B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4BE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4BE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4B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4BE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4B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4BE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04B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4B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4B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04B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04BE8"/>
    <w:rPr>
      <w:b/>
      <w:bCs/>
    </w:rPr>
  </w:style>
  <w:style w:type="character" w:styleId="Emphasis">
    <w:name w:val="Emphasis"/>
    <w:basedOn w:val="DefaultParagraphFont"/>
    <w:uiPriority w:val="20"/>
    <w:qFormat/>
    <w:rsid w:val="00404BE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404BE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04BE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4BE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4BE8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04BE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04BE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04BE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04BE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04BE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4BE8"/>
    <w:pPr>
      <w:outlineLvl w:val="9"/>
    </w:pPr>
  </w:style>
  <w:style w:type="table" w:styleId="GridTable6ColourfulAccent3">
    <w:name w:val="Grid Table 6 Colorful Accent 3"/>
    <w:basedOn w:val="TableNormal"/>
    <w:uiPriority w:val="51"/>
    <w:rsid w:val="003D47A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BF935-BADD-4665-9018-381FDC4D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8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غاليه</cp:lastModifiedBy>
  <cp:revision>2</cp:revision>
  <cp:lastPrinted>2015-09-27T00:37:00Z</cp:lastPrinted>
  <dcterms:created xsi:type="dcterms:W3CDTF">2024-06-10T16:29:00Z</dcterms:created>
  <dcterms:modified xsi:type="dcterms:W3CDTF">2024-06-10T16:29:00Z</dcterms:modified>
</cp:coreProperties>
</file>