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9D2FB" w14:textId="01DCAEE1" w:rsidR="00E44A37" w:rsidRPr="00E44A37" w:rsidRDefault="00E44A37" w:rsidP="00FC349C">
      <w:pPr>
        <w:spacing w:line="240" w:lineRule="auto"/>
        <w:ind w:left="-188" w:firstLine="188"/>
        <w:jc w:val="center"/>
        <w:rPr>
          <w:rFonts w:ascii="Traditional Arabic" w:hAnsi="Traditional Arabic" w:cs="Traditional Arabic"/>
          <w:color w:val="4E6027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C3512" w:themeColor="accent3" w:themeShade="80"/>
          <w:sz w:val="32"/>
          <w:szCs w:val="32"/>
          <w:rtl/>
        </w:rPr>
        <w:t xml:space="preserve">           </w:t>
      </w:r>
      <w:r w:rsidR="00FC349C">
        <w:rPr>
          <w:rFonts w:ascii="Traditional Arabic" w:hAnsi="Traditional Arabic" w:cs="Traditional Arabic"/>
          <w:b/>
          <w:bCs/>
          <w:color w:val="0C3512" w:themeColor="accent3" w:themeShade="80"/>
          <w:sz w:val="32"/>
          <w:szCs w:val="32"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0C3512" w:themeColor="accent3" w:themeShade="80"/>
          <w:sz w:val="32"/>
          <w:szCs w:val="32"/>
          <w:rtl/>
        </w:rPr>
        <w:t xml:space="preserve">                 </w:t>
      </w:r>
      <w:r w:rsidRPr="00E44A37">
        <w:rPr>
          <w:rFonts w:ascii="Traditional Arabic" w:hAnsi="Traditional Arabic" w:cs="Traditional Arabic"/>
          <w:b/>
          <w:bCs/>
          <w:color w:val="4E6027"/>
          <w:sz w:val="32"/>
          <w:szCs w:val="32"/>
          <w:rtl/>
        </w:rPr>
        <w:t>استمارة معلومات ابتعاث</w:t>
      </w:r>
      <w:r w:rsidRPr="00E44A37">
        <w:rPr>
          <w:rFonts w:ascii="Traditional Arabic" w:hAnsi="Traditional Arabic" w:cs="Traditional Arabic"/>
          <w:b/>
          <w:bCs/>
          <w:color w:val="4E6027"/>
          <w:sz w:val="32"/>
          <w:szCs w:val="32"/>
        </w:rPr>
        <w:t xml:space="preserve">                           </w:t>
      </w:r>
      <w:r w:rsidRPr="00E44A37">
        <w:rPr>
          <w:rFonts w:ascii="Traditional Arabic" w:hAnsi="Traditional Arabic" w:cs="Traditional Arabic"/>
          <w:color w:val="4E6027"/>
          <w:sz w:val="28"/>
          <w:szCs w:val="28"/>
          <w:rtl/>
        </w:rPr>
        <w:t>نموذج [01-15]</w:t>
      </w:r>
    </w:p>
    <w:p w14:paraId="690C67B5" w14:textId="27B84CAD" w:rsidR="00E44A37" w:rsidRPr="00E44A37" w:rsidRDefault="00FC349C" w:rsidP="00FC349C">
      <w:pPr>
        <w:spacing w:line="240" w:lineRule="auto"/>
        <w:rPr>
          <w:rFonts w:ascii="Traditional Arabic" w:hAnsi="Traditional Arabic" w:cs="Traditional Arabic"/>
          <w:b/>
          <w:bCs/>
          <w:color w:val="4E6027"/>
          <w:sz w:val="28"/>
          <w:szCs w:val="28"/>
        </w:rPr>
      </w:pPr>
      <w:r>
        <w:rPr>
          <w:rFonts w:ascii="Traditional Arabic" w:hAnsi="Traditional Arabic" w:cs="Traditional Arabic"/>
          <w:b/>
          <w:bCs/>
          <w:color w:val="4E6027"/>
          <w:sz w:val="28"/>
          <w:szCs w:val="28"/>
        </w:rPr>
        <w:t xml:space="preserve">                                                     </w:t>
      </w:r>
      <w:r w:rsidR="00E44A37" w:rsidRPr="00E44A37">
        <w:rPr>
          <w:rFonts w:ascii="Traditional Arabic" w:hAnsi="Traditional Arabic" w:cs="Traditional Arabic"/>
          <w:b/>
          <w:bCs/>
          <w:color w:val="4E6027"/>
          <w:sz w:val="28"/>
          <w:szCs w:val="28"/>
          <w:rtl/>
        </w:rPr>
        <w:t>(محاضر – معيد)</w:t>
      </w:r>
    </w:p>
    <w:tbl>
      <w:tblPr>
        <w:tblStyle w:val="TableGrid"/>
        <w:tblpPr w:leftFromText="180" w:rightFromText="180" w:vertAnchor="page" w:horzAnchor="margin" w:tblpY="4822"/>
        <w:bidiVisual/>
        <w:tblW w:w="10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106"/>
        <w:gridCol w:w="743"/>
        <w:gridCol w:w="4229"/>
      </w:tblGrid>
      <w:tr w:rsidR="004C04AD" w14:paraId="570ADE03" w14:textId="77777777" w:rsidTr="00FC349C">
        <w:trPr>
          <w:trHeight w:val="235"/>
        </w:trPr>
        <w:tc>
          <w:tcPr>
            <w:tcW w:w="995" w:type="dxa"/>
            <w:vAlign w:val="center"/>
          </w:tcPr>
          <w:p w14:paraId="31D7E769" w14:textId="77777777" w:rsidR="007C47D3" w:rsidRPr="00460DB2" w:rsidRDefault="007C47D3" w:rsidP="00FC349C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8"/>
                <w:szCs w:val="28"/>
                <w:rtl/>
              </w:rPr>
            </w:pPr>
            <w:r w:rsidRPr="00460DB2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8"/>
                <w:szCs w:val="28"/>
                <w:rtl/>
              </w:rPr>
              <w:t>الكلية:</w:t>
            </w:r>
          </w:p>
        </w:tc>
        <w:tc>
          <w:tcPr>
            <w:tcW w:w="4106" w:type="dxa"/>
            <w:shd w:val="clear" w:color="auto" w:fill="EFEDE1"/>
            <w:vAlign w:val="center"/>
          </w:tcPr>
          <w:p w14:paraId="42D56868" w14:textId="77777777" w:rsidR="007C47D3" w:rsidRPr="00460DB2" w:rsidRDefault="007C47D3" w:rsidP="00FC349C">
            <w:pPr>
              <w:spacing w:line="240" w:lineRule="auto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 w:rsidRPr="00460DB2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460DB2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460DB2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</w:rPr>
              <w:instrText>FORMTEXT</w:instrText>
            </w:r>
            <w:r w:rsidRPr="00460DB2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460DB2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r>
            <w:r w:rsidRPr="00460DB2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separate"/>
            </w:r>
            <w:r w:rsidRPr="00460DB2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end"/>
            </w:r>
            <w:bookmarkEnd w:id="0"/>
          </w:p>
        </w:tc>
        <w:tc>
          <w:tcPr>
            <w:tcW w:w="743" w:type="dxa"/>
            <w:vAlign w:val="center"/>
          </w:tcPr>
          <w:p w14:paraId="10133FA4" w14:textId="77777777" w:rsidR="007C47D3" w:rsidRPr="00460DB2" w:rsidRDefault="007C47D3" w:rsidP="00FC349C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8"/>
                <w:szCs w:val="28"/>
                <w:rtl/>
              </w:rPr>
            </w:pPr>
            <w:r w:rsidRPr="00460DB2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8"/>
                <w:szCs w:val="28"/>
                <w:rtl/>
              </w:rPr>
              <w:t>القسم:</w:t>
            </w:r>
          </w:p>
        </w:tc>
        <w:tc>
          <w:tcPr>
            <w:tcW w:w="4229" w:type="dxa"/>
            <w:shd w:val="clear" w:color="auto" w:fill="EFEDE1"/>
            <w:vAlign w:val="center"/>
          </w:tcPr>
          <w:p w14:paraId="4D7D3298" w14:textId="77777777" w:rsidR="007C47D3" w:rsidRPr="00460DB2" w:rsidRDefault="007C47D3" w:rsidP="00FC349C">
            <w:pPr>
              <w:spacing w:line="240" w:lineRule="auto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 w:rsidRPr="00460DB2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460DB2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460DB2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</w:rPr>
              <w:instrText>FORMTEXT</w:instrText>
            </w:r>
            <w:r w:rsidRPr="00460DB2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460DB2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r>
            <w:r w:rsidRPr="00460DB2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separate"/>
            </w:r>
            <w:r w:rsidRPr="00460DB2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end"/>
            </w:r>
            <w:bookmarkEnd w:id="1"/>
          </w:p>
        </w:tc>
      </w:tr>
    </w:tbl>
    <w:p w14:paraId="0AA878CC" w14:textId="51498D02" w:rsidR="00E44A37" w:rsidRPr="007C47D3" w:rsidRDefault="00FC349C" w:rsidP="00FC349C">
      <w:pPr>
        <w:spacing w:line="240" w:lineRule="auto"/>
        <w:ind w:left="360" w:right="-142"/>
        <w:jc w:val="right"/>
        <w:rPr>
          <w:rFonts w:ascii="Traditional Arabic" w:hAnsi="Traditional Arabic" w:cs="Traditional Arabic"/>
          <w:b/>
          <w:color w:val="958A54"/>
          <w:spacing w:val="10"/>
          <w:sz w:val="28"/>
          <w:szCs w:val="28"/>
          <w:rtl/>
        </w:rPr>
      </w:pPr>
      <w:r>
        <w:rPr>
          <w:rFonts w:ascii="Traditional Arabic" w:hAnsi="Traditional Arabic" w:cs="Traditional Arabic"/>
          <w:b/>
          <w:color w:val="958A54"/>
          <w:spacing w:val="10"/>
          <w:sz w:val="24"/>
          <w:szCs w:val="24"/>
        </w:rPr>
        <w:t xml:space="preserve">                </w:t>
      </w:r>
      <w:r w:rsidR="00E44A37" w:rsidRPr="007C47D3">
        <w:rPr>
          <w:rFonts w:ascii="Traditional Arabic" w:hAnsi="Traditional Arabic" w:cs="Traditional Arabic"/>
          <w:b/>
          <w:color w:val="958A54"/>
          <w:spacing w:val="10"/>
          <w:sz w:val="24"/>
          <w:szCs w:val="24"/>
          <w:rtl/>
        </w:rPr>
        <w:t>ملاحظة: يعبأ هذا الطلب الكترونيا</w:t>
      </w:r>
      <w:r w:rsidR="00E44A37" w:rsidRPr="007C47D3">
        <w:rPr>
          <w:rFonts w:ascii="Traditional Arabic" w:hAnsi="Traditional Arabic" w:cs="Traditional Arabic"/>
          <w:b/>
          <w:color w:val="958A54"/>
          <w:spacing w:val="10"/>
          <w:sz w:val="28"/>
          <w:szCs w:val="28"/>
          <w:rtl/>
        </w:rPr>
        <w:t>.</w:t>
      </w:r>
    </w:p>
    <w:p w14:paraId="74A3E133" w14:textId="77777777" w:rsidR="0072366B" w:rsidRPr="0072366B" w:rsidRDefault="0072366B" w:rsidP="007C47D3">
      <w:pPr>
        <w:spacing w:line="240" w:lineRule="auto"/>
        <w:ind w:left="-472"/>
        <w:jc w:val="both"/>
        <w:rPr>
          <w:rFonts w:ascii="Traditional Arabic" w:hAnsi="Traditional Arabic" w:cs="Traditional Arabic"/>
          <w:b/>
          <w:bCs/>
          <w:color w:val="0C3512" w:themeColor="accent3" w:themeShade="80"/>
          <w:sz w:val="8"/>
          <w:szCs w:val="8"/>
          <w:rtl/>
        </w:rPr>
      </w:pPr>
    </w:p>
    <w:p w14:paraId="7ECB9013" w14:textId="00E5380C" w:rsidR="00E44A37" w:rsidRDefault="00E44A37" w:rsidP="007C47D3">
      <w:pPr>
        <w:spacing w:line="240" w:lineRule="auto"/>
        <w:ind w:left="-472"/>
        <w:jc w:val="both"/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</w:pPr>
      <w:r w:rsidRPr="00E20D70"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  <w:t xml:space="preserve">أولاً – معلومات عن </w:t>
      </w:r>
      <w:proofErr w:type="gramStart"/>
      <w:r w:rsidRPr="00E20D70"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  <w:t>( المبتعث</w:t>
      </w:r>
      <w:proofErr w:type="gramEnd"/>
      <w:r w:rsidRPr="00E20D70"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  <w:t>/</w:t>
      </w:r>
      <w:proofErr w:type="spellStart"/>
      <w:r w:rsidRPr="00E20D70"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  <w:t>المبتعثة</w:t>
      </w:r>
      <w:proofErr w:type="spellEnd"/>
      <w:r w:rsidRPr="00E20D70"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  <w:t>) :-</w:t>
      </w:r>
    </w:p>
    <w:tbl>
      <w:tblPr>
        <w:tblStyle w:val="TableGrid"/>
        <w:bidiVisual/>
        <w:tblW w:w="10062" w:type="dxa"/>
        <w:tblInd w:w="-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1"/>
        <w:gridCol w:w="852"/>
        <w:gridCol w:w="771"/>
        <w:gridCol w:w="1203"/>
        <w:gridCol w:w="1213"/>
        <w:gridCol w:w="127"/>
        <w:gridCol w:w="1188"/>
        <w:gridCol w:w="291"/>
        <w:gridCol w:w="526"/>
        <w:gridCol w:w="1850"/>
      </w:tblGrid>
      <w:tr w:rsidR="00E10D31" w14:paraId="5B30CEA1" w14:textId="285945BC" w:rsidTr="004C04AD">
        <w:trPr>
          <w:trHeight w:val="339"/>
        </w:trPr>
        <w:tc>
          <w:tcPr>
            <w:tcW w:w="2041" w:type="dxa"/>
            <w:vAlign w:val="center"/>
          </w:tcPr>
          <w:p w14:paraId="1CAD040D" w14:textId="3EF20681" w:rsidR="00460DB2" w:rsidRPr="00460DB2" w:rsidRDefault="00460DB2" w:rsidP="00E10D31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460DB2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الاسم رباعياً</w:t>
            </w:r>
            <w:r w:rsidRPr="00460DB2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8021" w:type="dxa"/>
            <w:gridSpan w:val="9"/>
            <w:shd w:val="clear" w:color="auto" w:fill="EFEDE1"/>
            <w:vAlign w:val="center"/>
          </w:tcPr>
          <w:p w14:paraId="20A62E3C" w14:textId="13ED9CC0" w:rsidR="00460DB2" w:rsidRPr="00460DB2" w:rsidRDefault="00460DB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2"/>
          </w:p>
        </w:tc>
      </w:tr>
      <w:tr w:rsidR="00931622" w14:paraId="27A5BD6A" w14:textId="77777777" w:rsidTr="004C04AD">
        <w:trPr>
          <w:trHeight w:val="72"/>
        </w:trPr>
        <w:tc>
          <w:tcPr>
            <w:tcW w:w="10062" w:type="dxa"/>
            <w:gridSpan w:val="10"/>
            <w:shd w:val="clear" w:color="auto" w:fill="FFFFFF" w:themeFill="background1"/>
            <w:vAlign w:val="center"/>
          </w:tcPr>
          <w:p w14:paraId="21612A70" w14:textId="77777777" w:rsidR="00931622" w:rsidRPr="00931622" w:rsidRDefault="0093162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E10D31" w14:paraId="0693E673" w14:textId="224874C3" w:rsidTr="004C04AD">
        <w:tc>
          <w:tcPr>
            <w:tcW w:w="2041" w:type="dxa"/>
            <w:vAlign w:val="center"/>
          </w:tcPr>
          <w:p w14:paraId="7A73E993" w14:textId="00794ED3" w:rsidR="00460DB2" w:rsidRPr="00460DB2" w:rsidRDefault="00460DB2" w:rsidP="00E10D31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460DB2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تاريخ الميلاد</w:t>
            </w:r>
            <w:r w:rsidRPr="00460DB2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852" w:type="dxa"/>
            <w:shd w:val="clear" w:color="auto" w:fill="EFEDE1"/>
            <w:vAlign w:val="center"/>
          </w:tcPr>
          <w:p w14:paraId="4BD4AC9B" w14:textId="5179C3AA" w:rsidR="00460DB2" w:rsidRPr="00460DB2" w:rsidRDefault="00460DB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3"/>
          </w:p>
        </w:tc>
        <w:tc>
          <w:tcPr>
            <w:tcW w:w="771" w:type="dxa"/>
            <w:vAlign w:val="center"/>
          </w:tcPr>
          <w:p w14:paraId="38EE880E" w14:textId="61DEF8FA" w:rsidR="00460DB2" w:rsidRPr="00460DB2" w:rsidRDefault="00460DB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460DB2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العمر</w:t>
            </w:r>
            <w:r w:rsidRPr="00460DB2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1203" w:type="dxa"/>
            <w:shd w:val="clear" w:color="auto" w:fill="EFEDE1"/>
            <w:vAlign w:val="center"/>
          </w:tcPr>
          <w:p w14:paraId="31E66172" w14:textId="5B2F224D" w:rsidR="00460DB2" w:rsidRPr="00460DB2" w:rsidRDefault="00460DB2" w:rsidP="00E10D31">
            <w:pPr>
              <w:spacing w:line="240" w:lineRule="auto"/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  <w:rtl/>
              </w:rPr>
            </w:pPr>
            <w:r w:rsidRPr="00460DB2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460DB2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60DB2">
              <w:rPr>
                <w:rFonts w:ascii="Traditional Arabic" w:hAnsi="Traditional Arabic" w:cs="Traditional Arabic" w:hint="cs"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60DB2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60DB2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  <w:rtl/>
              </w:rPr>
            </w:r>
            <w:r w:rsidRPr="00460DB2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60DB2">
              <w:rPr>
                <w:rFonts w:ascii="Traditional Arabic" w:hAnsi="Traditional Arabic" w:cs="Traditional Arabic"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4"/>
            <w:r w:rsidRPr="00460DB2">
              <w:rPr>
                <w:rFonts w:ascii="Traditional Arabic" w:hAnsi="Traditional Arabic" w:cs="Traditional Arabic" w:hint="cs"/>
                <w:color w:val="0C3512" w:themeColor="accent3" w:themeShade="80"/>
                <w:sz w:val="24"/>
                <w:szCs w:val="24"/>
                <w:rtl/>
              </w:rPr>
              <w:t>سنه</w:t>
            </w:r>
          </w:p>
        </w:tc>
        <w:tc>
          <w:tcPr>
            <w:tcW w:w="1213" w:type="dxa"/>
            <w:vAlign w:val="center"/>
          </w:tcPr>
          <w:p w14:paraId="56692E1F" w14:textId="7A81D540" w:rsidR="00460DB2" w:rsidRPr="00460DB2" w:rsidRDefault="00460DB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460DB2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مكان الميلاد</w:t>
            </w:r>
            <w:r w:rsidRPr="00460DB2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1315" w:type="dxa"/>
            <w:gridSpan w:val="2"/>
            <w:shd w:val="clear" w:color="auto" w:fill="EFEDE1"/>
            <w:vAlign w:val="center"/>
          </w:tcPr>
          <w:p w14:paraId="6E351C84" w14:textId="00381DEC" w:rsidR="00460DB2" w:rsidRPr="00460DB2" w:rsidRDefault="00460DB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60DB2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5"/>
          </w:p>
        </w:tc>
        <w:tc>
          <w:tcPr>
            <w:tcW w:w="817" w:type="dxa"/>
            <w:gridSpan w:val="2"/>
            <w:shd w:val="clear" w:color="auto" w:fill="FFFFFF" w:themeFill="background1"/>
            <w:vAlign w:val="center"/>
          </w:tcPr>
          <w:p w14:paraId="50B422D2" w14:textId="234AFB92" w:rsidR="00460DB2" w:rsidRPr="00460DB2" w:rsidRDefault="00460DB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460DB2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المدينة:</w:t>
            </w:r>
          </w:p>
        </w:tc>
        <w:tc>
          <w:tcPr>
            <w:tcW w:w="1850" w:type="dxa"/>
            <w:shd w:val="clear" w:color="auto" w:fill="EFEDE1"/>
            <w:vAlign w:val="center"/>
          </w:tcPr>
          <w:p w14:paraId="29A8C528" w14:textId="1CC6C8D3" w:rsidR="00460DB2" w:rsidRPr="00460DB2" w:rsidRDefault="00460DB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6"/>
          </w:p>
        </w:tc>
      </w:tr>
      <w:tr w:rsidR="00931622" w14:paraId="69F7FA0E" w14:textId="77777777" w:rsidTr="004C04AD">
        <w:tc>
          <w:tcPr>
            <w:tcW w:w="10062" w:type="dxa"/>
            <w:gridSpan w:val="10"/>
            <w:shd w:val="clear" w:color="auto" w:fill="FFFFFF" w:themeFill="background1"/>
            <w:vAlign w:val="center"/>
          </w:tcPr>
          <w:p w14:paraId="228F2E82" w14:textId="77777777" w:rsidR="00931622" w:rsidRPr="00931622" w:rsidRDefault="0093162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E10D31" w14:paraId="4A31A44B" w14:textId="4AA05477" w:rsidTr="004C04AD">
        <w:trPr>
          <w:trHeight w:val="329"/>
        </w:trPr>
        <w:tc>
          <w:tcPr>
            <w:tcW w:w="2041" w:type="dxa"/>
            <w:vAlign w:val="center"/>
          </w:tcPr>
          <w:p w14:paraId="72FC6BDE" w14:textId="5C4985A6" w:rsidR="00460DB2" w:rsidRPr="00460DB2" w:rsidRDefault="00460DB2" w:rsidP="00E10D31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rtl/>
              </w:rPr>
            </w:pPr>
            <w:r w:rsidRPr="00460DB2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رقم السجل المدني</w:t>
            </w:r>
            <w:r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826" w:type="dxa"/>
            <w:gridSpan w:val="3"/>
            <w:shd w:val="clear" w:color="auto" w:fill="EFEDE1"/>
            <w:vAlign w:val="center"/>
          </w:tcPr>
          <w:p w14:paraId="22668692" w14:textId="02815F5C" w:rsidR="00460DB2" w:rsidRDefault="00460DB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7" w:name="Text8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7"/>
          </w:p>
        </w:tc>
        <w:tc>
          <w:tcPr>
            <w:tcW w:w="1213" w:type="dxa"/>
            <w:vAlign w:val="center"/>
          </w:tcPr>
          <w:p w14:paraId="5C12E9A2" w14:textId="72DD4098" w:rsidR="00460DB2" w:rsidRDefault="00460DB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 w:rsidRPr="00E20D7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مصدره</w:t>
            </w:r>
            <w:r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1315" w:type="dxa"/>
            <w:gridSpan w:val="2"/>
            <w:shd w:val="clear" w:color="auto" w:fill="EFEDE1"/>
            <w:vAlign w:val="center"/>
          </w:tcPr>
          <w:p w14:paraId="52455DF0" w14:textId="3E4CDDDE" w:rsidR="00460DB2" w:rsidRDefault="00460DB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bookmarkStart w:id="8" w:name="Text9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8"/>
          </w:p>
        </w:tc>
        <w:tc>
          <w:tcPr>
            <w:tcW w:w="817" w:type="dxa"/>
            <w:gridSpan w:val="2"/>
            <w:vAlign w:val="center"/>
          </w:tcPr>
          <w:p w14:paraId="03D53745" w14:textId="0844A332" w:rsidR="00460DB2" w:rsidRDefault="00460DB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 w:rsidRPr="00E20D7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تاريخه</w:t>
            </w:r>
            <w:r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1850" w:type="dxa"/>
            <w:shd w:val="clear" w:color="auto" w:fill="EFEDE1"/>
            <w:vAlign w:val="center"/>
          </w:tcPr>
          <w:p w14:paraId="25B603F8" w14:textId="7A215A6D" w:rsidR="00460DB2" w:rsidRDefault="00E10D31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9" w:name="Text10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9"/>
            <w:r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8"/>
                <w:szCs w:val="28"/>
                <w:rtl/>
              </w:rPr>
              <w:t>/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0" w:name="Text11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10"/>
            <w:r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8"/>
                <w:szCs w:val="28"/>
                <w:rtl/>
              </w:rPr>
              <w:t>/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1" w:name="Text12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11"/>
            <w:r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8"/>
                <w:szCs w:val="28"/>
                <w:rtl/>
              </w:rPr>
              <w:t>١٤هـ</w:t>
            </w:r>
          </w:p>
        </w:tc>
      </w:tr>
      <w:tr w:rsidR="00931622" w14:paraId="22DF71B7" w14:textId="77777777" w:rsidTr="004C04AD">
        <w:tc>
          <w:tcPr>
            <w:tcW w:w="10062" w:type="dxa"/>
            <w:gridSpan w:val="10"/>
            <w:vAlign w:val="center"/>
          </w:tcPr>
          <w:p w14:paraId="3785CB92" w14:textId="77777777" w:rsidR="00931622" w:rsidRPr="00931622" w:rsidRDefault="0093162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4C04AD" w14:paraId="3627387F" w14:textId="52C319E2" w:rsidTr="004C04AD">
        <w:tc>
          <w:tcPr>
            <w:tcW w:w="2041" w:type="dxa"/>
            <w:vMerge w:val="restart"/>
            <w:vAlign w:val="center"/>
          </w:tcPr>
          <w:p w14:paraId="6D789E7F" w14:textId="253AE359" w:rsidR="00E10D31" w:rsidRPr="00E10D31" w:rsidRDefault="00E10D31" w:rsidP="00E10D31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 w:rsidRPr="00E10D31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8"/>
                <w:szCs w:val="28"/>
                <w:rtl/>
              </w:rPr>
              <w:t>وسائل الاتصال:</w:t>
            </w:r>
          </w:p>
        </w:tc>
        <w:tc>
          <w:tcPr>
            <w:tcW w:w="1623" w:type="dxa"/>
            <w:gridSpan w:val="2"/>
            <w:vAlign w:val="center"/>
          </w:tcPr>
          <w:p w14:paraId="1516A1AB" w14:textId="0738949D" w:rsidR="00E10D31" w:rsidRDefault="00E10D31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 w:rsidRPr="00E20D7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هاتف المنزل</w:t>
            </w:r>
            <w:r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2416" w:type="dxa"/>
            <w:gridSpan w:val="2"/>
            <w:shd w:val="clear" w:color="auto" w:fill="EFEDE1"/>
            <w:vAlign w:val="center"/>
          </w:tcPr>
          <w:p w14:paraId="1202ABD2" w14:textId="5B66EB16" w:rsidR="00E10D31" w:rsidRDefault="00E10D31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2" w:name="Text13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12"/>
          </w:p>
        </w:tc>
        <w:tc>
          <w:tcPr>
            <w:tcW w:w="1315" w:type="dxa"/>
            <w:gridSpan w:val="2"/>
            <w:vAlign w:val="center"/>
          </w:tcPr>
          <w:p w14:paraId="0D6D5374" w14:textId="327ACA3C" w:rsidR="00E10D31" w:rsidRDefault="00E10D31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 w:rsidRPr="00E20D70"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جوال:</w:t>
            </w:r>
          </w:p>
        </w:tc>
        <w:tc>
          <w:tcPr>
            <w:tcW w:w="2667" w:type="dxa"/>
            <w:gridSpan w:val="3"/>
            <w:shd w:val="clear" w:color="auto" w:fill="EFEDE1"/>
            <w:vAlign w:val="center"/>
          </w:tcPr>
          <w:p w14:paraId="175E5B0F" w14:textId="109FA87D" w:rsidR="00E10D31" w:rsidRDefault="00E10D31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3" w:name="Text14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13"/>
          </w:p>
        </w:tc>
      </w:tr>
      <w:tr w:rsidR="00931622" w14:paraId="392107D3" w14:textId="77777777" w:rsidTr="004C04AD">
        <w:tc>
          <w:tcPr>
            <w:tcW w:w="2041" w:type="dxa"/>
            <w:vMerge/>
            <w:vAlign w:val="center"/>
          </w:tcPr>
          <w:p w14:paraId="2C41EF29" w14:textId="77777777" w:rsidR="00931622" w:rsidRPr="00E10D31" w:rsidRDefault="00931622" w:rsidP="00E10D31">
            <w:pPr>
              <w:spacing w:line="240" w:lineRule="auto"/>
              <w:ind w:left="360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</w:p>
        </w:tc>
        <w:tc>
          <w:tcPr>
            <w:tcW w:w="8021" w:type="dxa"/>
            <w:gridSpan w:val="9"/>
            <w:vAlign w:val="center"/>
          </w:tcPr>
          <w:p w14:paraId="00543279" w14:textId="77777777" w:rsidR="00931622" w:rsidRPr="00931622" w:rsidRDefault="00931622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E10D31" w14:paraId="39CF7512" w14:textId="19D8176F" w:rsidTr="004C04AD">
        <w:tc>
          <w:tcPr>
            <w:tcW w:w="2041" w:type="dxa"/>
            <w:vMerge/>
            <w:vAlign w:val="center"/>
          </w:tcPr>
          <w:p w14:paraId="19AF3230" w14:textId="77777777" w:rsidR="00E10D31" w:rsidRPr="00E10D31" w:rsidRDefault="00E10D31" w:rsidP="00E10D31">
            <w:pPr>
              <w:spacing w:line="240" w:lineRule="auto"/>
              <w:ind w:left="360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</w:p>
        </w:tc>
        <w:tc>
          <w:tcPr>
            <w:tcW w:w="1623" w:type="dxa"/>
            <w:gridSpan w:val="2"/>
            <w:vAlign w:val="center"/>
          </w:tcPr>
          <w:p w14:paraId="35219F89" w14:textId="7D1095C5" w:rsidR="00E10D31" w:rsidRDefault="00E10D31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 w:rsidRPr="00E20D7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بريد إلكتروني</w:t>
            </w:r>
            <w:r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6398" w:type="dxa"/>
            <w:gridSpan w:val="7"/>
            <w:shd w:val="clear" w:color="auto" w:fill="EFEDE1"/>
            <w:vAlign w:val="center"/>
          </w:tcPr>
          <w:p w14:paraId="4B9DBF93" w14:textId="0832ACB7" w:rsidR="00E10D31" w:rsidRDefault="00E10D31" w:rsidP="00E10D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14"/>
          </w:p>
        </w:tc>
      </w:tr>
      <w:tr w:rsidR="00931622" w14:paraId="0E469C9B" w14:textId="77777777" w:rsidTr="004C04AD">
        <w:trPr>
          <w:trHeight w:val="112"/>
        </w:trPr>
        <w:tc>
          <w:tcPr>
            <w:tcW w:w="10062" w:type="dxa"/>
            <w:gridSpan w:val="10"/>
            <w:vAlign w:val="center"/>
          </w:tcPr>
          <w:p w14:paraId="22D631F1" w14:textId="77777777" w:rsidR="00931622" w:rsidRPr="007C47D3" w:rsidRDefault="00931622" w:rsidP="0093162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931622" w14:paraId="69D8F0BF" w14:textId="77777777" w:rsidTr="004C04AD">
        <w:trPr>
          <w:trHeight w:val="381"/>
        </w:trPr>
        <w:tc>
          <w:tcPr>
            <w:tcW w:w="2041" w:type="dxa"/>
            <w:vAlign w:val="center"/>
          </w:tcPr>
          <w:p w14:paraId="2393EDAE" w14:textId="6024397D" w:rsidR="00931622" w:rsidRPr="00E10D31" w:rsidRDefault="00931622" w:rsidP="00931622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 w:rsidRPr="00E10D31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8"/>
                <w:szCs w:val="28"/>
                <w:rtl/>
              </w:rPr>
              <w:t>الحالة</w:t>
            </w:r>
            <w:r w:rsidRPr="00E10D31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8"/>
                <w:szCs w:val="28"/>
                <w:rtl/>
              </w:rPr>
              <w:t xml:space="preserve"> </w:t>
            </w:r>
            <w:r w:rsidRPr="00E10D31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8"/>
                <w:szCs w:val="28"/>
                <w:rtl/>
              </w:rPr>
              <w:t>الاجتماعية:</w:t>
            </w:r>
          </w:p>
        </w:tc>
        <w:tc>
          <w:tcPr>
            <w:tcW w:w="1623" w:type="dxa"/>
            <w:gridSpan w:val="2"/>
            <w:shd w:val="clear" w:color="auto" w:fill="FFFFFF" w:themeFill="background1"/>
            <w:vAlign w:val="center"/>
          </w:tcPr>
          <w:p w14:paraId="7D11E202" w14:textId="68BE6D50" w:rsidR="00931622" w:rsidRPr="00E20D70" w:rsidRDefault="00931622" w:rsidP="00931622">
            <w:pPr>
              <w:spacing w:line="240" w:lineRule="auto"/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"/>
            <w:r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</w:rPr>
              <w:instrText>FORMCHECKBOX</w:instrText>
            </w:r>
            <w:r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</w:r>
            <w:r w:rsidR="0000000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fldChar w:fldCharType="end"/>
            </w:r>
            <w:bookmarkEnd w:id="15"/>
            <w:r w:rsidRPr="00C94B83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 xml:space="preserve"> </w:t>
            </w:r>
            <w:proofErr w:type="gramStart"/>
            <w:r w:rsidRPr="00C94B83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أعزب</w:t>
            </w:r>
            <w:proofErr w:type="gramEnd"/>
          </w:p>
        </w:tc>
        <w:tc>
          <w:tcPr>
            <w:tcW w:w="2543" w:type="dxa"/>
            <w:gridSpan w:val="3"/>
            <w:shd w:val="clear" w:color="auto" w:fill="FFFFFF" w:themeFill="background1"/>
            <w:vAlign w:val="center"/>
          </w:tcPr>
          <w:p w14:paraId="20E49671" w14:textId="6C748E65" w:rsidR="00931622" w:rsidRDefault="00931622" w:rsidP="0093162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FORMCHECKBOX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16"/>
            <w:r w:rsidRPr="00C94B83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 xml:space="preserve"> متز</w:t>
            </w:r>
            <w:r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وج</w:t>
            </w:r>
          </w:p>
        </w:tc>
        <w:tc>
          <w:tcPr>
            <w:tcW w:w="1479" w:type="dxa"/>
            <w:gridSpan w:val="2"/>
            <w:shd w:val="clear" w:color="auto" w:fill="FFFFFF" w:themeFill="background1"/>
            <w:vAlign w:val="center"/>
          </w:tcPr>
          <w:p w14:paraId="7C6C2FA9" w14:textId="6C4E45B3" w:rsidR="00931622" w:rsidRDefault="00931622" w:rsidP="0093162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 w:rsidRPr="00E20D7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عدد المرافقين</w:t>
            </w:r>
            <w:r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2376" w:type="dxa"/>
            <w:gridSpan w:val="2"/>
            <w:shd w:val="clear" w:color="auto" w:fill="EFEDE1"/>
            <w:vAlign w:val="center"/>
          </w:tcPr>
          <w:p w14:paraId="3218509A" w14:textId="1C0938C1" w:rsidR="00931622" w:rsidRDefault="00931622" w:rsidP="0093162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7" w:name="Text16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17"/>
          </w:p>
        </w:tc>
      </w:tr>
      <w:tr w:rsidR="00931622" w14:paraId="1C82F902" w14:textId="77777777" w:rsidTr="004C04AD">
        <w:trPr>
          <w:trHeight w:val="83"/>
        </w:trPr>
        <w:tc>
          <w:tcPr>
            <w:tcW w:w="10062" w:type="dxa"/>
            <w:gridSpan w:val="10"/>
            <w:vAlign w:val="center"/>
          </w:tcPr>
          <w:p w14:paraId="5DB24EB9" w14:textId="77777777" w:rsidR="00931622" w:rsidRPr="007C47D3" w:rsidRDefault="00931622" w:rsidP="00931622">
            <w:pPr>
              <w:spacing w:line="240" w:lineRule="auto"/>
              <w:rPr>
                <w:rFonts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931622" w14:paraId="28522D02" w14:textId="77777777" w:rsidTr="004C04AD">
        <w:trPr>
          <w:trHeight w:val="381"/>
        </w:trPr>
        <w:tc>
          <w:tcPr>
            <w:tcW w:w="3664" w:type="dxa"/>
            <w:gridSpan w:val="3"/>
            <w:vAlign w:val="center"/>
          </w:tcPr>
          <w:p w14:paraId="3211DD72" w14:textId="05A57A47" w:rsidR="00931622" w:rsidRPr="00931622" w:rsidRDefault="00931622" w:rsidP="00931622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8"/>
                <w:szCs w:val="28"/>
                <w:rtl/>
              </w:rPr>
            </w:pPr>
            <w:r w:rsidRPr="00931622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8"/>
                <w:szCs w:val="28"/>
                <w:rtl/>
              </w:rPr>
              <w:t>مسمى الوظيفة (المعين/المعينة) عليها</w:t>
            </w:r>
            <w:r w:rsidRPr="00931622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2543" w:type="dxa"/>
            <w:gridSpan w:val="3"/>
            <w:shd w:val="clear" w:color="auto" w:fill="EFEDE1"/>
            <w:vAlign w:val="center"/>
          </w:tcPr>
          <w:p w14:paraId="726933C2" w14:textId="7FABE4DD" w:rsidR="00931622" w:rsidRDefault="00931622" w:rsidP="0093162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18"/>
          </w:p>
        </w:tc>
        <w:tc>
          <w:tcPr>
            <w:tcW w:w="1479" w:type="dxa"/>
            <w:gridSpan w:val="2"/>
            <w:shd w:val="clear" w:color="auto" w:fill="FFFFFF" w:themeFill="background1"/>
            <w:vAlign w:val="center"/>
          </w:tcPr>
          <w:p w14:paraId="48F3860C" w14:textId="6CFBFFB7" w:rsidR="00931622" w:rsidRPr="00931622" w:rsidRDefault="00931622" w:rsidP="00931622">
            <w:pPr>
              <w:spacing w:line="240" w:lineRule="auto"/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</w:pPr>
            <w:r w:rsidRPr="00931622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رقمها:</w:t>
            </w:r>
          </w:p>
        </w:tc>
        <w:tc>
          <w:tcPr>
            <w:tcW w:w="2376" w:type="dxa"/>
            <w:gridSpan w:val="2"/>
            <w:shd w:val="clear" w:color="auto" w:fill="EFEDE1"/>
            <w:vAlign w:val="center"/>
          </w:tcPr>
          <w:p w14:paraId="416A5BD7" w14:textId="2AC843CD" w:rsidR="00931622" w:rsidRDefault="00931622" w:rsidP="0093162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19"/>
          </w:p>
        </w:tc>
      </w:tr>
      <w:tr w:rsidR="007C47D3" w14:paraId="444438B6" w14:textId="77777777" w:rsidTr="004C04AD">
        <w:trPr>
          <w:trHeight w:val="196"/>
        </w:trPr>
        <w:tc>
          <w:tcPr>
            <w:tcW w:w="10062" w:type="dxa"/>
            <w:gridSpan w:val="10"/>
            <w:vAlign w:val="center"/>
          </w:tcPr>
          <w:p w14:paraId="6819E3C7" w14:textId="77777777" w:rsidR="007C47D3" w:rsidRPr="007C47D3" w:rsidRDefault="007C47D3" w:rsidP="0093162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7C47D3" w14:paraId="18F98B2A" w14:textId="77777777" w:rsidTr="004C04AD">
        <w:trPr>
          <w:trHeight w:val="381"/>
        </w:trPr>
        <w:tc>
          <w:tcPr>
            <w:tcW w:w="2041" w:type="dxa"/>
            <w:vAlign w:val="center"/>
          </w:tcPr>
          <w:p w14:paraId="1DE1C349" w14:textId="70771A4E" w:rsidR="007C47D3" w:rsidRPr="007C47D3" w:rsidRDefault="007C47D3" w:rsidP="00931622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8"/>
                <w:szCs w:val="28"/>
                <w:rtl/>
              </w:rPr>
            </w:pPr>
            <w:r w:rsidRPr="007C47D3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8"/>
                <w:szCs w:val="28"/>
                <w:rtl/>
              </w:rPr>
              <w:t>رقم قرار التعيين</w:t>
            </w:r>
            <w:r w:rsidRPr="007C47D3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4166" w:type="dxa"/>
            <w:gridSpan w:val="5"/>
            <w:shd w:val="clear" w:color="auto" w:fill="EFEDE1"/>
            <w:vAlign w:val="center"/>
          </w:tcPr>
          <w:p w14:paraId="15A47545" w14:textId="2BF91858" w:rsidR="007C47D3" w:rsidRDefault="007C47D3" w:rsidP="0093162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20"/>
          </w:p>
        </w:tc>
        <w:tc>
          <w:tcPr>
            <w:tcW w:w="1479" w:type="dxa"/>
            <w:gridSpan w:val="2"/>
            <w:shd w:val="clear" w:color="auto" w:fill="FFFFFF" w:themeFill="background1"/>
            <w:vAlign w:val="center"/>
          </w:tcPr>
          <w:p w14:paraId="613383E6" w14:textId="3E76C098" w:rsidR="007C47D3" w:rsidRPr="00E20D70" w:rsidRDefault="007C47D3" w:rsidP="00931622">
            <w:pPr>
              <w:spacing w:line="240" w:lineRule="auto"/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</w:pPr>
            <w:r w:rsidRPr="00E20D7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تاريخه</w:t>
            </w:r>
            <w:r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2376" w:type="dxa"/>
            <w:gridSpan w:val="2"/>
            <w:shd w:val="clear" w:color="auto" w:fill="EFEDE1"/>
            <w:vAlign w:val="center"/>
          </w:tcPr>
          <w:p w14:paraId="1057F25D" w14:textId="5FD15B17" w:rsidR="007C47D3" w:rsidRDefault="007C47D3" w:rsidP="0093162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1" w:name="Text20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21"/>
            <w:r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8"/>
                <w:szCs w:val="28"/>
                <w:rtl/>
              </w:rPr>
              <w:t>/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2" w:name="Text21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22"/>
            <w:r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8"/>
                <w:szCs w:val="28"/>
                <w:rtl/>
              </w:rPr>
              <w:t>/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3" w:name="Text22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23"/>
            <w:r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8"/>
                <w:szCs w:val="28"/>
                <w:rtl/>
              </w:rPr>
              <w:t>١٤هـ</w:t>
            </w:r>
          </w:p>
        </w:tc>
      </w:tr>
      <w:tr w:rsidR="007C47D3" w14:paraId="0314CDE0" w14:textId="77777777" w:rsidTr="004C04AD">
        <w:trPr>
          <w:trHeight w:val="72"/>
        </w:trPr>
        <w:tc>
          <w:tcPr>
            <w:tcW w:w="10062" w:type="dxa"/>
            <w:gridSpan w:val="10"/>
            <w:vAlign w:val="center"/>
          </w:tcPr>
          <w:p w14:paraId="12A946FB" w14:textId="77777777" w:rsidR="007C47D3" w:rsidRPr="007C47D3" w:rsidRDefault="007C47D3" w:rsidP="0093162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7C47D3" w14:paraId="45A2E24E" w14:textId="77777777" w:rsidTr="004C04AD">
        <w:trPr>
          <w:trHeight w:val="381"/>
        </w:trPr>
        <w:tc>
          <w:tcPr>
            <w:tcW w:w="2041" w:type="dxa"/>
            <w:vAlign w:val="center"/>
          </w:tcPr>
          <w:p w14:paraId="30851F56" w14:textId="24694A41" w:rsidR="007C47D3" w:rsidRPr="007C47D3" w:rsidRDefault="007C47D3" w:rsidP="00931622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8"/>
                <w:szCs w:val="28"/>
                <w:rtl/>
              </w:rPr>
            </w:pPr>
            <w:r w:rsidRPr="007C47D3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8"/>
                <w:szCs w:val="28"/>
                <w:rtl/>
              </w:rPr>
              <w:t>تاريخ المباشرة</w:t>
            </w:r>
            <w:r w:rsidRPr="007C47D3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4166" w:type="dxa"/>
            <w:gridSpan w:val="5"/>
            <w:shd w:val="clear" w:color="auto" w:fill="FFFFFF" w:themeFill="background1"/>
            <w:vAlign w:val="center"/>
          </w:tcPr>
          <w:p w14:paraId="449B516D" w14:textId="1F4348E5" w:rsidR="007C47D3" w:rsidRDefault="007C47D3" w:rsidP="0093162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r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8"/>
                <w:szCs w:val="28"/>
                <w:rtl/>
              </w:rPr>
              <w:t>/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r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8"/>
                <w:szCs w:val="28"/>
                <w:rtl/>
              </w:rPr>
              <w:t>/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r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8"/>
                <w:szCs w:val="28"/>
                <w:rtl/>
              </w:rPr>
              <w:t>١٤هـ</w:t>
            </w:r>
          </w:p>
        </w:tc>
        <w:tc>
          <w:tcPr>
            <w:tcW w:w="1479" w:type="dxa"/>
            <w:gridSpan w:val="2"/>
            <w:shd w:val="clear" w:color="auto" w:fill="FFFFFF" w:themeFill="background1"/>
            <w:vAlign w:val="center"/>
          </w:tcPr>
          <w:p w14:paraId="158F9073" w14:textId="1222400D" w:rsidR="007C47D3" w:rsidRPr="00E20D70" w:rsidRDefault="007C47D3" w:rsidP="00931622">
            <w:pPr>
              <w:spacing w:line="240" w:lineRule="auto"/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</w:pPr>
            <w:r w:rsidRPr="00E20D7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رقم الملف</w:t>
            </w:r>
            <w:r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2376" w:type="dxa"/>
            <w:gridSpan w:val="2"/>
            <w:shd w:val="clear" w:color="auto" w:fill="EFEDE1"/>
            <w:vAlign w:val="center"/>
          </w:tcPr>
          <w:p w14:paraId="3FA55B0D" w14:textId="3414EA3C" w:rsidR="007C47D3" w:rsidRDefault="007C47D3" w:rsidP="0093162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24"/>
          </w:p>
        </w:tc>
      </w:tr>
      <w:tr w:rsidR="004C04AD" w:rsidRPr="004C04AD" w14:paraId="21A69EDC" w14:textId="77777777" w:rsidTr="004C04AD">
        <w:trPr>
          <w:trHeight w:val="381"/>
        </w:trPr>
        <w:tc>
          <w:tcPr>
            <w:tcW w:w="2041" w:type="dxa"/>
            <w:vAlign w:val="center"/>
          </w:tcPr>
          <w:p w14:paraId="5D1CDC75" w14:textId="2D8114D8" w:rsidR="004C04AD" w:rsidRPr="004C04AD" w:rsidRDefault="004C04AD" w:rsidP="004C04AD">
            <w:pPr>
              <w:pStyle w:val="ListParagraph"/>
              <w:numPr>
                <w:ilvl w:val="0"/>
                <w:numId w:val="3"/>
              </w:num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4C04AD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المؤهلات العلمية</w:t>
            </w:r>
            <w:r w:rsidRPr="004C04AD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  <w:tc>
          <w:tcPr>
            <w:tcW w:w="4166" w:type="dxa"/>
            <w:gridSpan w:val="5"/>
            <w:shd w:val="clear" w:color="auto" w:fill="FFFFFF" w:themeFill="background1"/>
            <w:vAlign w:val="center"/>
          </w:tcPr>
          <w:p w14:paraId="505BA8DC" w14:textId="77777777" w:rsidR="00FC349C" w:rsidRPr="00FC349C" w:rsidRDefault="00FC349C" w:rsidP="00FC349C">
            <w:pPr>
              <w:rPr>
                <w:rFonts w:ascii="Traditional Arabic" w:hAnsi="Traditional Arabic" w:cs="Traditional Arabic"/>
                <w:sz w:val="24"/>
                <w:szCs w:val="24"/>
              </w:rPr>
            </w:pPr>
          </w:p>
          <w:p w14:paraId="37424CB2" w14:textId="77777777" w:rsidR="00FC349C" w:rsidRPr="00FC349C" w:rsidRDefault="00FC349C" w:rsidP="00FC349C">
            <w:pPr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</w:p>
        </w:tc>
        <w:tc>
          <w:tcPr>
            <w:tcW w:w="1479" w:type="dxa"/>
            <w:gridSpan w:val="2"/>
            <w:shd w:val="clear" w:color="auto" w:fill="FFFFFF" w:themeFill="background1"/>
            <w:vAlign w:val="center"/>
          </w:tcPr>
          <w:p w14:paraId="05851A7D" w14:textId="77777777" w:rsidR="004C04AD" w:rsidRPr="004C04AD" w:rsidRDefault="004C04AD" w:rsidP="00931622">
            <w:pPr>
              <w:spacing w:line="240" w:lineRule="auto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</w:p>
        </w:tc>
        <w:tc>
          <w:tcPr>
            <w:tcW w:w="2376" w:type="dxa"/>
            <w:gridSpan w:val="2"/>
            <w:shd w:val="clear" w:color="auto" w:fill="FFFFFF" w:themeFill="background1"/>
            <w:vAlign w:val="center"/>
          </w:tcPr>
          <w:p w14:paraId="5E55EE5F" w14:textId="77777777" w:rsidR="004C04AD" w:rsidRPr="004C04AD" w:rsidRDefault="004C04AD" w:rsidP="0093162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15"/>
        <w:bidiVisual/>
        <w:tblW w:w="9909" w:type="dxa"/>
        <w:tblLook w:val="04A0" w:firstRow="1" w:lastRow="0" w:firstColumn="1" w:lastColumn="0" w:noHBand="0" w:noVBand="1"/>
      </w:tblPr>
      <w:tblGrid>
        <w:gridCol w:w="1186"/>
        <w:gridCol w:w="1799"/>
        <w:gridCol w:w="1658"/>
        <w:gridCol w:w="1927"/>
        <w:gridCol w:w="1387"/>
        <w:gridCol w:w="1136"/>
        <w:gridCol w:w="816"/>
      </w:tblGrid>
      <w:tr w:rsidR="003C315B" w:rsidRPr="004C04AD" w14:paraId="63FF4DE0" w14:textId="77777777" w:rsidTr="003C315B">
        <w:trPr>
          <w:trHeight w:val="1392"/>
        </w:trPr>
        <w:tc>
          <w:tcPr>
            <w:tcW w:w="1186" w:type="dxa"/>
            <w:shd w:val="clear" w:color="auto" w:fill="EFEDE1"/>
            <w:vAlign w:val="center"/>
          </w:tcPr>
          <w:p w14:paraId="6B5FAE0A" w14:textId="77777777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lastRenderedPageBreak/>
              <w:t>م</w:t>
            </w:r>
          </w:p>
        </w:tc>
        <w:tc>
          <w:tcPr>
            <w:tcW w:w="1799" w:type="dxa"/>
            <w:shd w:val="clear" w:color="auto" w:fill="EFEDE1"/>
            <w:vAlign w:val="center"/>
          </w:tcPr>
          <w:p w14:paraId="50A4A81F" w14:textId="77777777" w:rsidR="004C04AD" w:rsidRPr="00FC349C" w:rsidRDefault="004C04AD" w:rsidP="003C315B">
            <w:pPr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الدرجة العلمية</w:t>
            </w:r>
          </w:p>
        </w:tc>
        <w:tc>
          <w:tcPr>
            <w:tcW w:w="1658" w:type="dxa"/>
            <w:shd w:val="clear" w:color="auto" w:fill="EFEDE1"/>
            <w:vAlign w:val="center"/>
          </w:tcPr>
          <w:p w14:paraId="57D29C14" w14:textId="77777777" w:rsidR="004C04AD" w:rsidRPr="00FC349C" w:rsidRDefault="004C04AD" w:rsidP="003C315B">
            <w:pPr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التخصص</w:t>
            </w:r>
          </w:p>
        </w:tc>
        <w:tc>
          <w:tcPr>
            <w:tcW w:w="1927" w:type="dxa"/>
            <w:shd w:val="clear" w:color="auto" w:fill="EFEDE1"/>
            <w:vAlign w:val="center"/>
          </w:tcPr>
          <w:p w14:paraId="45BA9DE8" w14:textId="77777777" w:rsidR="004C04AD" w:rsidRPr="00FC349C" w:rsidRDefault="004C04AD" w:rsidP="003C315B">
            <w:pPr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الجهة التي حصل منها على المؤهل</w:t>
            </w:r>
          </w:p>
        </w:tc>
        <w:tc>
          <w:tcPr>
            <w:tcW w:w="1387" w:type="dxa"/>
            <w:shd w:val="clear" w:color="auto" w:fill="EFEDE1"/>
            <w:vAlign w:val="center"/>
          </w:tcPr>
          <w:p w14:paraId="2348A3AD" w14:textId="77777777" w:rsidR="004C04AD" w:rsidRPr="00FC349C" w:rsidRDefault="004C04AD" w:rsidP="003C315B">
            <w:pPr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مكانها</w:t>
            </w:r>
          </w:p>
        </w:tc>
        <w:tc>
          <w:tcPr>
            <w:tcW w:w="1136" w:type="dxa"/>
            <w:shd w:val="clear" w:color="auto" w:fill="EFEDE1"/>
            <w:vAlign w:val="center"/>
          </w:tcPr>
          <w:p w14:paraId="34BBE7E2" w14:textId="77777777" w:rsidR="004C04AD" w:rsidRPr="00FC349C" w:rsidRDefault="004C04AD" w:rsidP="003C315B">
            <w:pPr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سنة التخرج</w:t>
            </w:r>
          </w:p>
        </w:tc>
        <w:tc>
          <w:tcPr>
            <w:tcW w:w="816" w:type="dxa"/>
            <w:shd w:val="clear" w:color="auto" w:fill="EFEDE1"/>
            <w:vAlign w:val="center"/>
          </w:tcPr>
          <w:p w14:paraId="27BBA03F" w14:textId="77777777" w:rsidR="004C04AD" w:rsidRPr="00FC349C" w:rsidRDefault="004C04AD" w:rsidP="003C315B">
            <w:pPr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التقدير</w:t>
            </w:r>
          </w:p>
        </w:tc>
      </w:tr>
      <w:tr w:rsidR="004C04AD" w:rsidRPr="004C04AD" w14:paraId="50AE3B3C" w14:textId="77777777" w:rsidTr="003C315B">
        <w:trPr>
          <w:trHeight w:val="642"/>
        </w:trPr>
        <w:tc>
          <w:tcPr>
            <w:tcW w:w="1186" w:type="dxa"/>
            <w:vAlign w:val="center"/>
          </w:tcPr>
          <w:p w14:paraId="545B8508" w14:textId="77777777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1</w:t>
            </w:r>
          </w:p>
        </w:tc>
        <w:tc>
          <w:tcPr>
            <w:tcW w:w="1799" w:type="dxa"/>
          </w:tcPr>
          <w:p w14:paraId="560B6B02" w14:textId="40FF1BB1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5" w:name="Text24"/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25"/>
          </w:p>
        </w:tc>
        <w:tc>
          <w:tcPr>
            <w:tcW w:w="1658" w:type="dxa"/>
          </w:tcPr>
          <w:p w14:paraId="0F15032C" w14:textId="6926A388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26"/>
          </w:p>
        </w:tc>
        <w:tc>
          <w:tcPr>
            <w:tcW w:w="1927" w:type="dxa"/>
          </w:tcPr>
          <w:p w14:paraId="3427617D" w14:textId="3E138D80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7" w:name="Text26"/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27"/>
          </w:p>
        </w:tc>
        <w:tc>
          <w:tcPr>
            <w:tcW w:w="1387" w:type="dxa"/>
          </w:tcPr>
          <w:p w14:paraId="65D3BC38" w14:textId="3A50CCEC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8" w:name="Text27"/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28"/>
          </w:p>
        </w:tc>
        <w:tc>
          <w:tcPr>
            <w:tcW w:w="1136" w:type="dxa"/>
          </w:tcPr>
          <w:p w14:paraId="06E898F3" w14:textId="4B31CCD0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8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9" w:name="Text28"/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29"/>
          </w:p>
        </w:tc>
        <w:tc>
          <w:tcPr>
            <w:tcW w:w="816" w:type="dxa"/>
          </w:tcPr>
          <w:p w14:paraId="24404545" w14:textId="21A6A28A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0" w:name="Text29"/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30"/>
          </w:p>
        </w:tc>
      </w:tr>
      <w:tr w:rsidR="003C315B" w:rsidRPr="004C04AD" w14:paraId="3C9A1366" w14:textId="77777777" w:rsidTr="003C315B">
        <w:trPr>
          <w:trHeight w:val="642"/>
        </w:trPr>
        <w:tc>
          <w:tcPr>
            <w:tcW w:w="1186" w:type="dxa"/>
            <w:shd w:val="clear" w:color="auto" w:fill="EFEDE1"/>
            <w:vAlign w:val="center"/>
          </w:tcPr>
          <w:p w14:paraId="47235E77" w14:textId="77777777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2</w:t>
            </w:r>
          </w:p>
        </w:tc>
        <w:tc>
          <w:tcPr>
            <w:tcW w:w="1799" w:type="dxa"/>
            <w:shd w:val="clear" w:color="auto" w:fill="EFEDE1"/>
          </w:tcPr>
          <w:p w14:paraId="32EBC3C3" w14:textId="12B9E9A3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1658" w:type="dxa"/>
            <w:shd w:val="clear" w:color="auto" w:fill="EFEDE1"/>
          </w:tcPr>
          <w:p w14:paraId="19C1E316" w14:textId="0144C5E2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1927" w:type="dxa"/>
            <w:shd w:val="clear" w:color="auto" w:fill="EFEDE1"/>
          </w:tcPr>
          <w:p w14:paraId="3E319544" w14:textId="466818A6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1387" w:type="dxa"/>
            <w:shd w:val="clear" w:color="auto" w:fill="EFEDE1"/>
          </w:tcPr>
          <w:p w14:paraId="0F38161E" w14:textId="22867A94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1136" w:type="dxa"/>
            <w:shd w:val="clear" w:color="auto" w:fill="EFEDE1"/>
          </w:tcPr>
          <w:p w14:paraId="75B52A27" w14:textId="1C193411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816" w:type="dxa"/>
            <w:shd w:val="clear" w:color="auto" w:fill="EFEDE1"/>
          </w:tcPr>
          <w:p w14:paraId="421F0F48" w14:textId="0DEF41C7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</w:p>
        </w:tc>
      </w:tr>
      <w:tr w:rsidR="004C04AD" w:rsidRPr="004C04AD" w14:paraId="24FC8F68" w14:textId="77777777" w:rsidTr="003C315B">
        <w:trPr>
          <w:trHeight w:val="624"/>
        </w:trPr>
        <w:tc>
          <w:tcPr>
            <w:tcW w:w="1186" w:type="dxa"/>
            <w:vAlign w:val="center"/>
          </w:tcPr>
          <w:p w14:paraId="7DE70C83" w14:textId="77777777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3</w:t>
            </w:r>
          </w:p>
        </w:tc>
        <w:tc>
          <w:tcPr>
            <w:tcW w:w="1799" w:type="dxa"/>
          </w:tcPr>
          <w:p w14:paraId="23D80357" w14:textId="357DF1A6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1658" w:type="dxa"/>
          </w:tcPr>
          <w:p w14:paraId="3104DCED" w14:textId="3BAC2E31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1927" w:type="dxa"/>
          </w:tcPr>
          <w:p w14:paraId="229C2C0B" w14:textId="6A4528E8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1387" w:type="dxa"/>
          </w:tcPr>
          <w:p w14:paraId="5C526175" w14:textId="3CA1FC56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1136" w:type="dxa"/>
          </w:tcPr>
          <w:p w14:paraId="5F71BFEF" w14:textId="2D5A33CE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816" w:type="dxa"/>
          </w:tcPr>
          <w:p w14:paraId="29DD2C63" w14:textId="78822107" w:rsidR="004C04AD" w:rsidRPr="00FC349C" w:rsidRDefault="004C04AD" w:rsidP="003C315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</w:p>
        </w:tc>
      </w:tr>
    </w:tbl>
    <w:p w14:paraId="764BB1E5" w14:textId="77777777" w:rsidR="0072366B" w:rsidRDefault="0072366B" w:rsidP="0072366B">
      <w:pPr>
        <w:spacing w:line="240" w:lineRule="auto"/>
        <w:ind w:left="-472"/>
        <w:jc w:val="both"/>
        <w:rPr>
          <w:rFonts w:ascii="Traditional Arabic" w:hAnsi="Traditional Arabic" w:cs="Traditional Arabic"/>
          <w:b/>
          <w:bCs/>
          <w:color w:val="0C3512" w:themeColor="accent3" w:themeShade="80"/>
          <w:sz w:val="8"/>
          <w:szCs w:val="8"/>
          <w:rtl/>
        </w:rPr>
      </w:pPr>
    </w:p>
    <w:p w14:paraId="6FF67A56" w14:textId="77777777" w:rsidR="00936946" w:rsidRPr="0072366B" w:rsidRDefault="00936946" w:rsidP="0072366B">
      <w:pPr>
        <w:spacing w:line="240" w:lineRule="auto"/>
        <w:ind w:left="-472"/>
        <w:jc w:val="both"/>
        <w:rPr>
          <w:rFonts w:ascii="Traditional Arabic" w:hAnsi="Traditional Arabic" w:cs="Traditional Arabic"/>
          <w:b/>
          <w:bCs/>
          <w:color w:val="0C3512" w:themeColor="accent3" w:themeShade="80"/>
          <w:sz w:val="8"/>
          <w:szCs w:val="8"/>
          <w:rtl/>
        </w:rPr>
      </w:pPr>
    </w:p>
    <w:p w14:paraId="09EA8C84" w14:textId="6C95EEEC" w:rsidR="0072366B" w:rsidRPr="00E20D70" w:rsidRDefault="0072366B" w:rsidP="0072366B">
      <w:pPr>
        <w:spacing w:line="240" w:lineRule="auto"/>
        <w:ind w:left="-472"/>
        <w:jc w:val="both"/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</w:rPr>
      </w:pPr>
      <w:r w:rsidRPr="00E20D70"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  <w:t xml:space="preserve">ثانياً – معلومات عن الجهة التابع لها (المبتعث / </w:t>
      </w:r>
      <w:proofErr w:type="spellStart"/>
      <w:r w:rsidRPr="00E20D70"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  <w:t>المبتعثه</w:t>
      </w:r>
      <w:proofErr w:type="spellEnd"/>
      <w:r w:rsidRPr="00E20D70"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  <w:t>): - (يجب تعبئة جميع الحقول)</w:t>
      </w:r>
    </w:p>
    <w:tbl>
      <w:tblPr>
        <w:tblStyle w:val="TableGrid"/>
        <w:bidiVisual/>
        <w:tblW w:w="10054" w:type="dxa"/>
        <w:tblInd w:w="-470" w:type="dxa"/>
        <w:tblLook w:val="04A0" w:firstRow="1" w:lastRow="0" w:firstColumn="1" w:lastColumn="0" w:noHBand="0" w:noVBand="1"/>
      </w:tblPr>
      <w:tblGrid>
        <w:gridCol w:w="1688"/>
        <w:gridCol w:w="2530"/>
        <w:gridCol w:w="922"/>
        <w:gridCol w:w="276"/>
        <w:gridCol w:w="713"/>
        <w:gridCol w:w="679"/>
        <w:gridCol w:w="1160"/>
        <w:gridCol w:w="908"/>
        <w:gridCol w:w="1178"/>
      </w:tblGrid>
      <w:tr w:rsidR="0072366B" w14:paraId="7A7515D6" w14:textId="77777777" w:rsidTr="006E6C71">
        <w:tc>
          <w:tcPr>
            <w:tcW w:w="1688" w:type="dxa"/>
            <w:vAlign w:val="center"/>
          </w:tcPr>
          <w:p w14:paraId="6FBB7378" w14:textId="5A78C840" w:rsidR="0072366B" w:rsidRPr="00936946" w:rsidRDefault="0072366B" w:rsidP="0072366B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الكلية / الإدارة</w:t>
            </w:r>
            <w:r w:rsidRPr="00936946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3728" w:type="dxa"/>
            <w:gridSpan w:val="3"/>
            <w:shd w:val="clear" w:color="auto" w:fill="EFEDE1"/>
            <w:vAlign w:val="center"/>
          </w:tcPr>
          <w:p w14:paraId="23ED38E1" w14:textId="3B3C01AA" w:rsidR="0072366B" w:rsidRPr="0072366B" w:rsidRDefault="0072366B" w:rsidP="0072366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1" w:name="Text30"/>
            <w:r w:rsidRPr="004F7979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</w:rPr>
              <w:instrText>FORMTEXT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r>
            <w:r w:rsidRPr="004F7979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fldChar w:fldCharType="end"/>
            </w:r>
            <w:bookmarkEnd w:id="31"/>
          </w:p>
        </w:tc>
        <w:tc>
          <w:tcPr>
            <w:tcW w:w="1392" w:type="dxa"/>
            <w:gridSpan w:val="2"/>
            <w:vAlign w:val="center"/>
          </w:tcPr>
          <w:p w14:paraId="5EABD20C" w14:textId="3DA8AA0E" w:rsidR="0072366B" w:rsidRPr="0072366B" w:rsidRDefault="0072366B" w:rsidP="0072366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72366B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القسم</w:t>
            </w:r>
            <w:r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3246" w:type="dxa"/>
            <w:gridSpan w:val="3"/>
            <w:shd w:val="clear" w:color="auto" w:fill="EFEDE1"/>
            <w:vAlign w:val="center"/>
          </w:tcPr>
          <w:p w14:paraId="0549C772" w14:textId="3537EDC0" w:rsidR="0072366B" w:rsidRDefault="0072366B" w:rsidP="0072366B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2" w:name="Text31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32"/>
          </w:p>
        </w:tc>
      </w:tr>
      <w:tr w:rsidR="0072366B" w14:paraId="2821F7F6" w14:textId="77777777" w:rsidTr="006E6C71">
        <w:trPr>
          <w:trHeight w:val="73"/>
        </w:trPr>
        <w:tc>
          <w:tcPr>
            <w:tcW w:w="10054" w:type="dxa"/>
            <w:gridSpan w:val="9"/>
            <w:vAlign w:val="center"/>
          </w:tcPr>
          <w:p w14:paraId="77B9A5FE" w14:textId="77777777" w:rsidR="0072366B" w:rsidRPr="00936946" w:rsidRDefault="0072366B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4F7979" w14:paraId="1CACE467" w14:textId="77777777" w:rsidTr="006E6C71">
        <w:tc>
          <w:tcPr>
            <w:tcW w:w="4218" w:type="dxa"/>
            <w:gridSpan w:val="2"/>
            <w:vAlign w:val="center"/>
          </w:tcPr>
          <w:p w14:paraId="69520C35" w14:textId="236497EE" w:rsidR="0072366B" w:rsidRPr="00936946" w:rsidRDefault="0072366B" w:rsidP="0072366B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التخصص العلمي الذي تم إقراره من قبل مجلس القسم</w:t>
            </w:r>
            <w:r w:rsidRPr="00936946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5836" w:type="dxa"/>
            <w:gridSpan w:val="7"/>
            <w:shd w:val="clear" w:color="auto" w:fill="EFEDE1"/>
          </w:tcPr>
          <w:p w14:paraId="69B3400B" w14:textId="45CDBA9A" w:rsidR="0072366B" w:rsidRDefault="0072366B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3" w:name="Text32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33"/>
          </w:p>
        </w:tc>
      </w:tr>
      <w:tr w:rsidR="00936946" w14:paraId="2C48F2A5" w14:textId="77777777" w:rsidTr="006E6C71">
        <w:trPr>
          <w:trHeight w:val="73"/>
        </w:trPr>
        <w:tc>
          <w:tcPr>
            <w:tcW w:w="10054" w:type="dxa"/>
            <w:gridSpan w:val="9"/>
          </w:tcPr>
          <w:p w14:paraId="50ECECE5" w14:textId="77777777" w:rsidR="00936946" w:rsidRPr="00936946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4F7979" w14:paraId="4A470DBB" w14:textId="77777777" w:rsidTr="006E6C71">
        <w:trPr>
          <w:trHeight w:val="513"/>
        </w:trPr>
        <w:tc>
          <w:tcPr>
            <w:tcW w:w="4218" w:type="dxa"/>
            <w:gridSpan w:val="2"/>
          </w:tcPr>
          <w:p w14:paraId="75C1E761" w14:textId="7AF5BC6A" w:rsidR="0072366B" w:rsidRPr="00936946" w:rsidRDefault="0072366B" w:rsidP="0072366B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عدد أعضاء هيئة التدريس السعوديين</w:t>
            </w:r>
            <w:r w:rsidRPr="00936946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1198" w:type="dxa"/>
            <w:gridSpan w:val="2"/>
            <w:shd w:val="clear" w:color="auto" w:fill="EFEDE1"/>
          </w:tcPr>
          <w:p w14:paraId="2AD674BE" w14:textId="49B4EA8C" w:rsidR="0072366B" w:rsidRPr="0072366B" w:rsidRDefault="0072366B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4" w:name="Text33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34"/>
          </w:p>
        </w:tc>
        <w:tc>
          <w:tcPr>
            <w:tcW w:w="1392" w:type="dxa"/>
            <w:gridSpan w:val="2"/>
          </w:tcPr>
          <w:p w14:paraId="00496449" w14:textId="43604061" w:rsidR="0072366B" w:rsidRDefault="0072366B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E20D7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غير السعوديين</w:t>
            </w:r>
            <w:r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3246" w:type="dxa"/>
            <w:gridSpan w:val="3"/>
            <w:shd w:val="clear" w:color="auto" w:fill="EFEDE1"/>
          </w:tcPr>
          <w:p w14:paraId="67FC048A" w14:textId="75AC9288" w:rsidR="0072366B" w:rsidRDefault="0072366B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5" w:name="Text34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35"/>
          </w:p>
        </w:tc>
      </w:tr>
      <w:tr w:rsidR="00936946" w14:paraId="55926002" w14:textId="77777777" w:rsidTr="006E6C71">
        <w:trPr>
          <w:trHeight w:val="73"/>
        </w:trPr>
        <w:tc>
          <w:tcPr>
            <w:tcW w:w="10054" w:type="dxa"/>
            <w:gridSpan w:val="9"/>
          </w:tcPr>
          <w:p w14:paraId="5B729386" w14:textId="77777777" w:rsidR="00936946" w:rsidRPr="00936946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72366B" w14:paraId="18C3C8C9" w14:textId="77777777" w:rsidTr="006E6C71">
        <w:tc>
          <w:tcPr>
            <w:tcW w:w="4218" w:type="dxa"/>
            <w:gridSpan w:val="2"/>
          </w:tcPr>
          <w:p w14:paraId="4D1E44C7" w14:textId="2A226E70" w:rsidR="0072366B" w:rsidRPr="00936946" w:rsidRDefault="0072366B" w:rsidP="0072366B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عدد </w:t>
            </w:r>
            <w:proofErr w:type="gramStart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المحاضرين :</w:t>
            </w:r>
            <w:proofErr w:type="gramEnd"/>
          </w:p>
        </w:tc>
        <w:tc>
          <w:tcPr>
            <w:tcW w:w="1198" w:type="dxa"/>
            <w:gridSpan w:val="2"/>
            <w:shd w:val="clear" w:color="auto" w:fill="EFEDE1"/>
          </w:tcPr>
          <w:p w14:paraId="1D4164B4" w14:textId="34CA0AD4" w:rsidR="0072366B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6" w:name="Text35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36"/>
          </w:p>
        </w:tc>
        <w:tc>
          <w:tcPr>
            <w:tcW w:w="1392" w:type="dxa"/>
            <w:gridSpan w:val="2"/>
          </w:tcPr>
          <w:p w14:paraId="70C12222" w14:textId="12E13038" w:rsidR="0072366B" w:rsidRPr="00E20D70" w:rsidRDefault="0072366B" w:rsidP="004C04AD">
            <w:pPr>
              <w:spacing w:line="240" w:lineRule="auto"/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</w:pPr>
            <w:r w:rsidRPr="00E20D7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 xml:space="preserve">عدد </w:t>
            </w:r>
            <w:r w:rsidRPr="00E20D70"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المعيدين:</w:t>
            </w:r>
          </w:p>
        </w:tc>
        <w:tc>
          <w:tcPr>
            <w:tcW w:w="3246" w:type="dxa"/>
            <w:gridSpan w:val="3"/>
            <w:shd w:val="clear" w:color="auto" w:fill="EFEDE1"/>
          </w:tcPr>
          <w:p w14:paraId="3C475CE6" w14:textId="2B260AB3" w:rsidR="0072366B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7" w:name="Text36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37"/>
          </w:p>
        </w:tc>
      </w:tr>
      <w:tr w:rsidR="00936946" w14:paraId="75280D5C" w14:textId="77777777" w:rsidTr="006E6C71">
        <w:tc>
          <w:tcPr>
            <w:tcW w:w="10054" w:type="dxa"/>
            <w:gridSpan w:val="9"/>
          </w:tcPr>
          <w:p w14:paraId="7BF4B09A" w14:textId="77777777" w:rsidR="00936946" w:rsidRPr="00936946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936946" w14:paraId="49C5B799" w14:textId="77777777" w:rsidTr="006E6C71">
        <w:tc>
          <w:tcPr>
            <w:tcW w:w="6129" w:type="dxa"/>
            <w:gridSpan w:val="5"/>
          </w:tcPr>
          <w:p w14:paraId="7579F783" w14:textId="4ED221AB" w:rsidR="00936946" w:rsidRPr="00936946" w:rsidRDefault="00936946" w:rsidP="00936946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عدد </w:t>
            </w:r>
            <w:proofErr w:type="gramStart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( المبتعثين</w:t>
            </w:r>
            <w:proofErr w:type="gramEnd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/ </w:t>
            </w:r>
            <w:proofErr w:type="spellStart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المبتعثات</w:t>
            </w:r>
            <w:proofErr w:type="spellEnd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) خارجياُ لدراسة التخصص الدقيق ( للمرشح/للمرشحة ):</w:t>
            </w:r>
          </w:p>
        </w:tc>
        <w:tc>
          <w:tcPr>
            <w:tcW w:w="3925" w:type="dxa"/>
            <w:gridSpan w:val="4"/>
            <w:shd w:val="clear" w:color="auto" w:fill="EFEDE1"/>
          </w:tcPr>
          <w:p w14:paraId="24180D5F" w14:textId="78FB03B9" w:rsidR="00936946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8" w:name="Text37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38"/>
          </w:p>
        </w:tc>
      </w:tr>
      <w:tr w:rsidR="00936946" w14:paraId="3C4D52ED" w14:textId="77777777" w:rsidTr="006E6C71">
        <w:tc>
          <w:tcPr>
            <w:tcW w:w="10054" w:type="dxa"/>
            <w:gridSpan w:val="9"/>
          </w:tcPr>
          <w:p w14:paraId="1BA5A23A" w14:textId="77777777" w:rsidR="00936946" w:rsidRPr="00936946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936946" w14:paraId="428B68FA" w14:textId="77777777" w:rsidTr="006E6C71">
        <w:tc>
          <w:tcPr>
            <w:tcW w:w="6129" w:type="dxa"/>
            <w:gridSpan w:val="5"/>
          </w:tcPr>
          <w:p w14:paraId="5386A3A5" w14:textId="37B47A90" w:rsidR="00936946" w:rsidRPr="00936946" w:rsidRDefault="00936946" w:rsidP="00936946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عدد </w:t>
            </w:r>
            <w:proofErr w:type="gramStart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( المبتعثين</w:t>
            </w:r>
            <w:proofErr w:type="gramEnd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/ </w:t>
            </w:r>
            <w:proofErr w:type="spellStart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المبتعثات</w:t>
            </w:r>
            <w:proofErr w:type="spellEnd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) داخلياُ لدراسة التخصص الدقيق ( للمرشح/للمرشحة ):</w:t>
            </w:r>
          </w:p>
        </w:tc>
        <w:tc>
          <w:tcPr>
            <w:tcW w:w="3925" w:type="dxa"/>
            <w:gridSpan w:val="4"/>
            <w:shd w:val="clear" w:color="auto" w:fill="EFEDE1"/>
          </w:tcPr>
          <w:p w14:paraId="7658AA55" w14:textId="1D36E105" w:rsidR="00936946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9" w:name="Text38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39"/>
          </w:p>
        </w:tc>
      </w:tr>
      <w:tr w:rsidR="00936946" w14:paraId="30622ABF" w14:textId="77777777" w:rsidTr="006E6C71">
        <w:tc>
          <w:tcPr>
            <w:tcW w:w="10054" w:type="dxa"/>
            <w:gridSpan w:val="9"/>
          </w:tcPr>
          <w:p w14:paraId="4AA4D3E7" w14:textId="77777777" w:rsidR="00936946" w:rsidRPr="00936946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936946" w14:paraId="289F8FA6" w14:textId="77777777" w:rsidTr="006E6C71">
        <w:tc>
          <w:tcPr>
            <w:tcW w:w="4218" w:type="dxa"/>
            <w:gridSpan w:val="2"/>
          </w:tcPr>
          <w:p w14:paraId="5E94BB5E" w14:textId="53EC49B0" w:rsidR="0072366B" w:rsidRPr="00936946" w:rsidRDefault="0072366B" w:rsidP="0072366B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عدد </w:t>
            </w:r>
            <w:proofErr w:type="gramStart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( المبتعثين</w:t>
            </w:r>
            <w:proofErr w:type="gramEnd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/ </w:t>
            </w:r>
            <w:proofErr w:type="spellStart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المبتعثات</w:t>
            </w:r>
            <w:proofErr w:type="spellEnd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) من </w:t>
            </w:r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u w:val="single"/>
                <w:rtl/>
              </w:rPr>
              <w:t>القسم</w:t>
            </w:r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لنفس: الدولة:</w:t>
            </w:r>
          </w:p>
        </w:tc>
        <w:tc>
          <w:tcPr>
            <w:tcW w:w="1198" w:type="dxa"/>
            <w:gridSpan w:val="2"/>
            <w:shd w:val="clear" w:color="auto" w:fill="EFEDE1"/>
          </w:tcPr>
          <w:p w14:paraId="0AE4FCF6" w14:textId="5B4D56CD" w:rsidR="0072366B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0" w:name="Text39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40"/>
          </w:p>
        </w:tc>
        <w:tc>
          <w:tcPr>
            <w:tcW w:w="1392" w:type="dxa"/>
            <w:gridSpan w:val="2"/>
          </w:tcPr>
          <w:p w14:paraId="0DC92DDB" w14:textId="4FAFB187" w:rsidR="0072366B" w:rsidRPr="00E20D70" w:rsidRDefault="0072366B" w:rsidP="004C04AD">
            <w:pPr>
              <w:spacing w:line="240" w:lineRule="auto"/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</w:pPr>
            <w:r w:rsidRPr="00E20D70"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الجامعة:</w:t>
            </w:r>
          </w:p>
        </w:tc>
        <w:tc>
          <w:tcPr>
            <w:tcW w:w="1160" w:type="dxa"/>
            <w:shd w:val="clear" w:color="auto" w:fill="EFEDE1"/>
          </w:tcPr>
          <w:p w14:paraId="131A365A" w14:textId="27E16D67" w:rsidR="0072366B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1" w:name="Text40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41"/>
          </w:p>
        </w:tc>
        <w:tc>
          <w:tcPr>
            <w:tcW w:w="908" w:type="dxa"/>
            <w:shd w:val="clear" w:color="auto" w:fill="FFFFFF" w:themeFill="background1"/>
          </w:tcPr>
          <w:p w14:paraId="6FA3DBA8" w14:textId="21A925A6" w:rsidR="0072366B" w:rsidRDefault="0072366B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E20D7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القسم</w:t>
            </w:r>
            <w:r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1178" w:type="dxa"/>
            <w:shd w:val="clear" w:color="auto" w:fill="EFEDE1"/>
          </w:tcPr>
          <w:p w14:paraId="79F0DEC8" w14:textId="5CB287D9" w:rsidR="0072366B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2" w:name="Text41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42"/>
          </w:p>
        </w:tc>
      </w:tr>
      <w:tr w:rsidR="00936946" w:rsidRPr="00936946" w14:paraId="5E147E38" w14:textId="77777777" w:rsidTr="006E6C71">
        <w:tc>
          <w:tcPr>
            <w:tcW w:w="10054" w:type="dxa"/>
            <w:gridSpan w:val="9"/>
          </w:tcPr>
          <w:p w14:paraId="3A90BFA2" w14:textId="77777777" w:rsidR="00936946" w:rsidRPr="00936946" w:rsidRDefault="00936946" w:rsidP="00936946">
            <w:pPr>
              <w:rPr>
                <w:sz w:val="2"/>
                <w:szCs w:val="2"/>
                <w:rtl/>
              </w:rPr>
            </w:pPr>
          </w:p>
        </w:tc>
      </w:tr>
      <w:tr w:rsidR="0072366B" w14:paraId="19DAAC5E" w14:textId="77777777" w:rsidTr="006E6C71">
        <w:tc>
          <w:tcPr>
            <w:tcW w:w="4218" w:type="dxa"/>
            <w:gridSpan w:val="2"/>
          </w:tcPr>
          <w:p w14:paraId="15AB3BF1" w14:textId="16D11271" w:rsidR="0072366B" w:rsidRPr="00936946" w:rsidRDefault="0072366B" w:rsidP="0072366B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عدد </w:t>
            </w:r>
            <w:proofErr w:type="gramStart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( المبتعثين</w:t>
            </w:r>
            <w:proofErr w:type="gramEnd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/ </w:t>
            </w:r>
            <w:proofErr w:type="spellStart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المبتعثات</w:t>
            </w:r>
            <w:proofErr w:type="spellEnd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) من </w:t>
            </w:r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u w:val="single"/>
                <w:rtl/>
              </w:rPr>
              <w:t>الكلية</w:t>
            </w:r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لنفس: الدولة:</w:t>
            </w:r>
          </w:p>
        </w:tc>
        <w:tc>
          <w:tcPr>
            <w:tcW w:w="1198" w:type="dxa"/>
            <w:gridSpan w:val="2"/>
            <w:shd w:val="clear" w:color="auto" w:fill="EFEDE1"/>
          </w:tcPr>
          <w:p w14:paraId="652757AA" w14:textId="4412676F" w:rsidR="0072366B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3" w:name="Text44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43"/>
          </w:p>
        </w:tc>
        <w:tc>
          <w:tcPr>
            <w:tcW w:w="1392" w:type="dxa"/>
            <w:gridSpan w:val="2"/>
          </w:tcPr>
          <w:p w14:paraId="315B056A" w14:textId="6B1D4DA9" w:rsidR="0072366B" w:rsidRPr="00E20D70" w:rsidRDefault="0072366B" w:rsidP="004C04AD">
            <w:pPr>
              <w:spacing w:line="240" w:lineRule="auto"/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</w:pPr>
            <w:r w:rsidRPr="00E20D7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الجامعة:</w:t>
            </w:r>
          </w:p>
        </w:tc>
        <w:tc>
          <w:tcPr>
            <w:tcW w:w="1160" w:type="dxa"/>
            <w:shd w:val="clear" w:color="auto" w:fill="EFEDE1"/>
          </w:tcPr>
          <w:p w14:paraId="0BEB7DD7" w14:textId="18248F0B" w:rsidR="0072366B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4" w:name="Text42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44"/>
          </w:p>
        </w:tc>
        <w:tc>
          <w:tcPr>
            <w:tcW w:w="908" w:type="dxa"/>
            <w:shd w:val="clear" w:color="auto" w:fill="FFFFFF" w:themeFill="background1"/>
          </w:tcPr>
          <w:p w14:paraId="64475BC6" w14:textId="6584835D" w:rsidR="0072366B" w:rsidRPr="00E20D70" w:rsidRDefault="0072366B" w:rsidP="004C04AD">
            <w:pPr>
              <w:spacing w:line="240" w:lineRule="auto"/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</w:pPr>
            <w:r w:rsidRPr="00E20D7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القسم</w:t>
            </w:r>
            <w:r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1178" w:type="dxa"/>
            <w:shd w:val="clear" w:color="auto" w:fill="EFEDE1"/>
          </w:tcPr>
          <w:p w14:paraId="20989D63" w14:textId="33BEB7C2" w:rsidR="0072366B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5" w:name="Text43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45"/>
          </w:p>
        </w:tc>
      </w:tr>
      <w:tr w:rsidR="00936946" w14:paraId="7681EFFC" w14:textId="77777777" w:rsidTr="006E6C71">
        <w:trPr>
          <w:trHeight w:val="73"/>
        </w:trPr>
        <w:tc>
          <w:tcPr>
            <w:tcW w:w="10054" w:type="dxa"/>
            <w:gridSpan w:val="9"/>
          </w:tcPr>
          <w:p w14:paraId="69016B65" w14:textId="77777777" w:rsidR="00936946" w:rsidRPr="00936946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72366B" w14:paraId="608E7049" w14:textId="77777777" w:rsidTr="006E6C71">
        <w:tc>
          <w:tcPr>
            <w:tcW w:w="5140" w:type="dxa"/>
            <w:gridSpan w:val="3"/>
          </w:tcPr>
          <w:p w14:paraId="4AB7A8B5" w14:textId="60B58C7B" w:rsidR="0072366B" w:rsidRPr="00936946" w:rsidRDefault="0072366B" w:rsidP="0072366B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عدد </w:t>
            </w:r>
            <w:proofErr w:type="gramStart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( الخريجين</w:t>
            </w:r>
            <w:proofErr w:type="gramEnd"/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/ الخريجات ) السعوديين في القسم من نفس الدولة :</w:t>
            </w:r>
          </w:p>
        </w:tc>
        <w:tc>
          <w:tcPr>
            <w:tcW w:w="4914" w:type="dxa"/>
            <w:gridSpan w:val="6"/>
            <w:shd w:val="clear" w:color="auto" w:fill="EFEDE1"/>
          </w:tcPr>
          <w:p w14:paraId="13A29DDA" w14:textId="7AB95BC8" w:rsidR="0072366B" w:rsidRDefault="00936946" w:rsidP="004C04AD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6" w:name="Text45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46"/>
          </w:p>
        </w:tc>
      </w:tr>
    </w:tbl>
    <w:p w14:paraId="5FD8D8E4" w14:textId="77777777" w:rsidR="006E6C71" w:rsidRDefault="006E6C71" w:rsidP="00936946">
      <w:pPr>
        <w:spacing w:line="240" w:lineRule="auto"/>
        <w:ind w:left="-472"/>
        <w:jc w:val="both"/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</w:pPr>
    </w:p>
    <w:p w14:paraId="6871F192" w14:textId="7E3C5177" w:rsidR="00936946" w:rsidRDefault="00936946" w:rsidP="00936946">
      <w:pPr>
        <w:spacing w:line="240" w:lineRule="auto"/>
        <w:ind w:left="-472"/>
        <w:jc w:val="both"/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</w:pPr>
      <w:r w:rsidRPr="00E20D70"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  <w:lastRenderedPageBreak/>
        <w:t xml:space="preserve">ثالثاً </w:t>
      </w:r>
      <w:r w:rsidR="006E6C71" w:rsidRPr="00E20D70">
        <w:rPr>
          <w:rFonts w:ascii="Traditional Arabic" w:hAnsi="Traditional Arabic" w:cs="Traditional Arabic" w:hint="cs"/>
          <w:b/>
          <w:bCs/>
          <w:color w:val="0C3512" w:themeColor="accent3" w:themeShade="80"/>
          <w:sz w:val="28"/>
          <w:szCs w:val="28"/>
          <w:rtl/>
        </w:rPr>
        <w:t>– معلومات</w:t>
      </w:r>
      <w:r w:rsidRPr="00E20D70"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  <w:t xml:space="preserve"> عن البعثة:-(يجب تعبئة جميع الحقول)</w:t>
      </w:r>
    </w:p>
    <w:tbl>
      <w:tblPr>
        <w:tblStyle w:val="TableGrid"/>
        <w:bidiVisual/>
        <w:tblW w:w="10054" w:type="dxa"/>
        <w:tblInd w:w="-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4"/>
        <w:gridCol w:w="425"/>
        <w:gridCol w:w="1984"/>
        <w:gridCol w:w="1985"/>
        <w:gridCol w:w="2976"/>
      </w:tblGrid>
      <w:tr w:rsidR="00936946" w14:paraId="0C3E5255" w14:textId="77777777" w:rsidTr="00D373E6">
        <w:tc>
          <w:tcPr>
            <w:tcW w:w="2684" w:type="dxa"/>
            <w:vAlign w:val="center"/>
          </w:tcPr>
          <w:p w14:paraId="654B2A3D" w14:textId="0AC4A555" w:rsidR="00936946" w:rsidRPr="00936946" w:rsidRDefault="00936946" w:rsidP="00936946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93694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الدرجة </w:t>
            </w:r>
            <w:r w:rsidRPr="00936946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العلمية المبتعث اليها:</w:t>
            </w:r>
          </w:p>
        </w:tc>
        <w:tc>
          <w:tcPr>
            <w:tcW w:w="7370" w:type="dxa"/>
            <w:gridSpan w:val="4"/>
            <w:shd w:val="clear" w:color="auto" w:fill="EFEDE1"/>
            <w:vAlign w:val="center"/>
          </w:tcPr>
          <w:p w14:paraId="706FCDFD" w14:textId="736AB4B6" w:rsidR="00936946" w:rsidRPr="00936946" w:rsidRDefault="00936946" w:rsidP="00936946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fldChar w:fldCharType="end"/>
            </w:r>
          </w:p>
        </w:tc>
      </w:tr>
      <w:tr w:rsidR="00936946" w:rsidRPr="00936946" w14:paraId="08060002" w14:textId="77777777" w:rsidTr="00D373E6">
        <w:trPr>
          <w:trHeight w:val="73"/>
        </w:trPr>
        <w:tc>
          <w:tcPr>
            <w:tcW w:w="10054" w:type="dxa"/>
            <w:gridSpan w:val="5"/>
            <w:vAlign w:val="center"/>
          </w:tcPr>
          <w:p w14:paraId="4DE93E40" w14:textId="77777777" w:rsidR="00936946" w:rsidRPr="00936946" w:rsidRDefault="00936946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D373E6" w14:paraId="6BC34F2D" w14:textId="77777777" w:rsidTr="00D373E6">
        <w:tc>
          <w:tcPr>
            <w:tcW w:w="2684" w:type="dxa"/>
            <w:vAlign w:val="center"/>
          </w:tcPr>
          <w:p w14:paraId="693B0FA3" w14:textId="69EF9B5A" w:rsidR="00936946" w:rsidRPr="0001256A" w:rsidRDefault="00936946" w:rsidP="00936946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التخصص العام باللغة العربية</w:t>
            </w:r>
            <w:r w:rsidR="0001256A"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409" w:type="dxa"/>
            <w:gridSpan w:val="2"/>
            <w:shd w:val="clear" w:color="auto" w:fill="EFEDE1"/>
          </w:tcPr>
          <w:p w14:paraId="3367976E" w14:textId="77777777" w:rsidR="00936946" w:rsidRPr="0001256A" w:rsidRDefault="00936946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01256A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01256A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01256A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01256A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01256A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01256A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01256A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01256A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01256A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01256A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01256A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1985" w:type="dxa"/>
            <w:shd w:val="clear" w:color="auto" w:fill="FFFFFF" w:themeFill="background1"/>
          </w:tcPr>
          <w:p w14:paraId="28292CC1" w14:textId="7F392655" w:rsidR="00936946" w:rsidRPr="0001256A" w:rsidRDefault="00936946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بلغة الدراسة</w:t>
            </w:r>
            <w:r w:rsidR="0001256A"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976" w:type="dxa"/>
            <w:shd w:val="clear" w:color="auto" w:fill="EFEDE1"/>
          </w:tcPr>
          <w:p w14:paraId="19D3C1ED" w14:textId="4A07942D" w:rsidR="00936946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7" w:name="Text46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47"/>
          </w:p>
        </w:tc>
      </w:tr>
      <w:tr w:rsidR="0001256A" w14:paraId="1C27E6C9" w14:textId="77777777" w:rsidTr="00D373E6">
        <w:trPr>
          <w:trHeight w:val="76"/>
        </w:trPr>
        <w:tc>
          <w:tcPr>
            <w:tcW w:w="10054" w:type="dxa"/>
            <w:gridSpan w:val="5"/>
            <w:vAlign w:val="center"/>
          </w:tcPr>
          <w:p w14:paraId="5D68E50C" w14:textId="77777777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D373E6" w14:paraId="065BF6AA" w14:textId="77777777" w:rsidTr="00D373E6">
        <w:tc>
          <w:tcPr>
            <w:tcW w:w="2684" w:type="dxa"/>
            <w:vAlign w:val="center"/>
          </w:tcPr>
          <w:p w14:paraId="429468AF" w14:textId="16E6BF26" w:rsidR="0001256A" w:rsidRPr="0001256A" w:rsidRDefault="0001256A" w:rsidP="00936946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التخصص الدقيق باللغة العربية</w:t>
            </w:r>
            <w:r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409" w:type="dxa"/>
            <w:gridSpan w:val="2"/>
            <w:shd w:val="clear" w:color="auto" w:fill="EFEDE1"/>
          </w:tcPr>
          <w:p w14:paraId="5280D053" w14:textId="7C47FBCC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8" w:name="Text48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48"/>
          </w:p>
        </w:tc>
        <w:tc>
          <w:tcPr>
            <w:tcW w:w="1985" w:type="dxa"/>
            <w:shd w:val="clear" w:color="auto" w:fill="FFFFFF" w:themeFill="background1"/>
          </w:tcPr>
          <w:p w14:paraId="32C4D652" w14:textId="33F6972B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بلغة الدراسة</w:t>
            </w:r>
            <w:r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976" w:type="dxa"/>
            <w:shd w:val="clear" w:color="auto" w:fill="EFEDE1"/>
          </w:tcPr>
          <w:p w14:paraId="445EDD48" w14:textId="4965B284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9" w:name="Text47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49"/>
          </w:p>
        </w:tc>
      </w:tr>
      <w:tr w:rsidR="0001256A" w14:paraId="2B4219E6" w14:textId="77777777" w:rsidTr="00D373E6">
        <w:tc>
          <w:tcPr>
            <w:tcW w:w="10054" w:type="dxa"/>
            <w:gridSpan w:val="5"/>
            <w:vAlign w:val="center"/>
          </w:tcPr>
          <w:p w14:paraId="7E6607B1" w14:textId="77777777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01256A" w14:paraId="205E6843" w14:textId="77777777" w:rsidTr="00D373E6">
        <w:tc>
          <w:tcPr>
            <w:tcW w:w="2684" w:type="dxa"/>
            <w:vAlign w:val="center"/>
          </w:tcPr>
          <w:p w14:paraId="6F8F27F7" w14:textId="5C588189" w:rsidR="0001256A" w:rsidRPr="0001256A" w:rsidRDefault="0001256A" w:rsidP="00936946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اسم القسم باللغة العربية</w:t>
            </w:r>
            <w:r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409" w:type="dxa"/>
            <w:gridSpan w:val="2"/>
            <w:shd w:val="clear" w:color="auto" w:fill="EFEDE1"/>
          </w:tcPr>
          <w:p w14:paraId="61FD1994" w14:textId="7B2DF77D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0" w:name="Text50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50"/>
          </w:p>
        </w:tc>
        <w:tc>
          <w:tcPr>
            <w:tcW w:w="1985" w:type="dxa"/>
            <w:shd w:val="clear" w:color="auto" w:fill="FFFFFF" w:themeFill="background1"/>
          </w:tcPr>
          <w:p w14:paraId="45CB1D81" w14:textId="178FA14A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بالأحرف اللاتينية</w:t>
            </w:r>
            <w:r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976" w:type="dxa"/>
            <w:shd w:val="clear" w:color="auto" w:fill="EFEDE1"/>
          </w:tcPr>
          <w:p w14:paraId="1C37B66E" w14:textId="0473AE22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1" w:name="Text49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51"/>
          </w:p>
        </w:tc>
      </w:tr>
      <w:tr w:rsidR="0001256A" w14:paraId="6DE323E8" w14:textId="77777777" w:rsidTr="00D373E6">
        <w:tc>
          <w:tcPr>
            <w:tcW w:w="10054" w:type="dxa"/>
            <w:gridSpan w:val="5"/>
            <w:vAlign w:val="center"/>
          </w:tcPr>
          <w:p w14:paraId="78303EB8" w14:textId="77777777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01256A" w14:paraId="7754968F" w14:textId="77777777" w:rsidTr="00D373E6">
        <w:tc>
          <w:tcPr>
            <w:tcW w:w="2684" w:type="dxa"/>
            <w:vAlign w:val="center"/>
          </w:tcPr>
          <w:p w14:paraId="66A97632" w14:textId="02A3AE0B" w:rsidR="0001256A" w:rsidRPr="0001256A" w:rsidRDefault="0001256A" w:rsidP="00936946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اسم الجامعة باللغة العربية</w:t>
            </w:r>
            <w:r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409" w:type="dxa"/>
            <w:gridSpan w:val="2"/>
            <w:shd w:val="clear" w:color="auto" w:fill="EFEDE1"/>
          </w:tcPr>
          <w:p w14:paraId="0E284F7B" w14:textId="47484373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2" w:name="Text52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52"/>
          </w:p>
        </w:tc>
        <w:tc>
          <w:tcPr>
            <w:tcW w:w="1985" w:type="dxa"/>
            <w:shd w:val="clear" w:color="auto" w:fill="FFFFFF" w:themeFill="background1"/>
          </w:tcPr>
          <w:p w14:paraId="3B7DEA11" w14:textId="17767EBB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بالأحرف اللاتينية</w:t>
            </w:r>
            <w:r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976" w:type="dxa"/>
            <w:shd w:val="clear" w:color="auto" w:fill="EFEDE1"/>
          </w:tcPr>
          <w:p w14:paraId="6889537B" w14:textId="40AC63E4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3" w:name="Text51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53"/>
          </w:p>
        </w:tc>
      </w:tr>
      <w:tr w:rsidR="0001256A" w14:paraId="569404C3" w14:textId="77777777" w:rsidTr="00D373E6">
        <w:tc>
          <w:tcPr>
            <w:tcW w:w="10054" w:type="dxa"/>
            <w:gridSpan w:val="5"/>
            <w:vAlign w:val="center"/>
          </w:tcPr>
          <w:p w14:paraId="1B2ADE04" w14:textId="77777777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01256A" w14:paraId="45737A9F" w14:textId="77777777" w:rsidTr="00D373E6">
        <w:tc>
          <w:tcPr>
            <w:tcW w:w="2684" w:type="dxa"/>
            <w:vAlign w:val="center"/>
          </w:tcPr>
          <w:p w14:paraId="31BB0DD3" w14:textId="37F628B8" w:rsidR="0001256A" w:rsidRPr="0001256A" w:rsidRDefault="0001256A" w:rsidP="00936946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نقاط تقويم الجامعة</w:t>
            </w:r>
            <w:r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409" w:type="dxa"/>
            <w:gridSpan w:val="2"/>
            <w:shd w:val="clear" w:color="auto" w:fill="EFEDE1"/>
          </w:tcPr>
          <w:p w14:paraId="700E2E57" w14:textId="2B14251C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4" w:name="Text54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54"/>
          </w:p>
        </w:tc>
        <w:tc>
          <w:tcPr>
            <w:tcW w:w="1985" w:type="dxa"/>
            <w:shd w:val="clear" w:color="auto" w:fill="FFFFFF" w:themeFill="background1"/>
          </w:tcPr>
          <w:p w14:paraId="6B14C5E0" w14:textId="778364F2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نقاط تقويم القسم</w:t>
            </w:r>
            <w:r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976" w:type="dxa"/>
            <w:shd w:val="clear" w:color="auto" w:fill="EFEDE1"/>
          </w:tcPr>
          <w:p w14:paraId="16F80F66" w14:textId="02676BE4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5" w:name="Text53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55"/>
          </w:p>
        </w:tc>
      </w:tr>
      <w:tr w:rsidR="0001256A" w14:paraId="5477E1D9" w14:textId="77777777" w:rsidTr="00D373E6">
        <w:trPr>
          <w:trHeight w:val="76"/>
        </w:trPr>
        <w:tc>
          <w:tcPr>
            <w:tcW w:w="10054" w:type="dxa"/>
            <w:gridSpan w:val="5"/>
            <w:vAlign w:val="center"/>
          </w:tcPr>
          <w:p w14:paraId="306CAEBA" w14:textId="77777777" w:rsidR="0001256A" w:rsidRPr="0001256A" w:rsidRDefault="0001256A" w:rsidP="00C07CF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01256A" w14:paraId="10B3809A" w14:textId="77777777" w:rsidTr="00D373E6">
        <w:tc>
          <w:tcPr>
            <w:tcW w:w="2684" w:type="dxa"/>
            <w:vAlign w:val="center"/>
          </w:tcPr>
          <w:p w14:paraId="0EF72DF5" w14:textId="4DF79249" w:rsidR="0001256A" w:rsidRPr="0001256A" w:rsidRDefault="0001256A" w:rsidP="0001256A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اسم المدينة باللغة العربية</w:t>
            </w:r>
            <w:r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409" w:type="dxa"/>
            <w:gridSpan w:val="2"/>
            <w:shd w:val="clear" w:color="auto" w:fill="EFEDE1"/>
          </w:tcPr>
          <w:p w14:paraId="3BAAD397" w14:textId="5DF1344D" w:rsidR="0001256A" w:rsidRPr="0001256A" w:rsidRDefault="0001256A" w:rsidP="0001256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56" w:name="Text56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56"/>
          </w:p>
        </w:tc>
        <w:tc>
          <w:tcPr>
            <w:tcW w:w="1985" w:type="dxa"/>
            <w:shd w:val="clear" w:color="auto" w:fill="FFFFFF" w:themeFill="background1"/>
          </w:tcPr>
          <w:p w14:paraId="23841B8D" w14:textId="06C49ECA" w:rsidR="0001256A" w:rsidRPr="0001256A" w:rsidRDefault="0001256A" w:rsidP="0001256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بالأحرف اللاتينية</w:t>
            </w:r>
            <w:r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976" w:type="dxa"/>
            <w:shd w:val="clear" w:color="auto" w:fill="EFEDE1"/>
          </w:tcPr>
          <w:p w14:paraId="1E21C5F1" w14:textId="5443B704" w:rsidR="0001256A" w:rsidRPr="0001256A" w:rsidRDefault="0001256A" w:rsidP="0001256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7" w:name="Text55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57"/>
          </w:p>
        </w:tc>
      </w:tr>
      <w:tr w:rsidR="0001256A" w14:paraId="5CEFAD5B" w14:textId="77777777" w:rsidTr="00D373E6">
        <w:trPr>
          <w:trHeight w:val="111"/>
        </w:trPr>
        <w:tc>
          <w:tcPr>
            <w:tcW w:w="10054" w:type="dxa"/>
            <w:gridSpan w:val="5"/>
            <w:vAlign w:val="center"/>
          </w:tcPr>
          <w:p w14:paraId="1CB8144E" w14:textId="77777777" w:rsidR="0001256A" w:rsidRPr="0001256A" w:rsidRDefault="0001256A" w:rsidP="0001256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01256A" w14:paraId="6FF3F17E" w14:textId="77777777" w:rsidTr="00D373E6">
        <w:tc>
          <w:tcPr>
            <w:tcW w:w="2684" w:type="dxa"/>
            <w:vAlign w:val="center"/>
          </w:tcPr>
          <w:p w14:paraId="132AC2E6" w14:textId="400C5D10" w:rsidR="0001256A" w:rsidRPr="0001256A" w:rsidRDefault="0001256A" w:rsidP="0001256A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اسم الدولة باللغة العربية</w:t>
            </w:r>
            <w:r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409" w:type="dxa"/>
            <w:gridSpan w:val="2"/>
            <w:shd w:val="clear" w:color="auto" w:fill="EFEDE1"/>
          </w:tcPr>
          <w:p w14:paraId="6A839DE9" w14:textId="341EDB5C" w:rsidR="0001256A" w:rsidRPr="0001256A" w:rsidRDefault="0001256A" w:rsidP="0001256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58" w:name="Text58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58"/>
          </w:p>
        </w:tc>
        <w:tc>
          <w:tcPr>
            <w:tcW w:w="1985" w:type="dxa"/>
            <w:shd w:val="clear" w:color="auto" w:fill="FFFFFF" w:themeFill="background1"/>
          </w:tcPr>
          <w:p w14:paraId="564DE1DD" w14:textId="5D96A6A1" w:rsidR="0001256A" w:rsidRPr="0001256A" w:rsidRDefault="0001256A" w:rsidP="0001256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بالأحرف اللاتينية</w:t>
            </w:r>
            <w:r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976" w:type="dxa"/>
            <w:shd w:val="clear" w:color="auto" w:fill="EFEDE1"/>
          </w:tcPr>
          <w:p w14:paraId="04DEBC8C" w14:textId="70D0EB38" w:rsidR="0001256A" w:rsidRPr="0001256A" w:rsidRDefault="0001256A" w:rsidP="0001256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9" w:name="Text57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59"/>
          </w:p>
        </w:tc>
      </w:tr>
      <w:tr w:rsidR="00D373E6" w14:paraId="3067AC25" w14:textId="77777777" w:rsidTr="00D373E6">
        <w:trPr>
          <w:trHeight w:val="81"/>
        </w:trPr>
        <w:tc>
          <w:tcPr>
            <w:tcW w:w="10054" w:type="dxa"/>
            <w:gridSpan w:val="5"/>
            <w:shd w:val="clear" w:color="auto" w:fill="FFFFFF" w:themeFill="background1"/>
            <w:vAlign w:val="center"/>
          </w:tcPr>
          <w:p w14:paraId="5352F401" w14:textId="77777777" w:rsidR="00D373E6" w:rsidRPr="00D373E6" w:rsidRDefault="00D373E6" w:rsidP="0001256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D373E6" w14:paraId="1FE03B00" w14:textId="77777777" w:rsidTr="00D373E6">
        <w:tc>
          <w:tcPr>
            <w:tcW w:w="2684" w:type="dxa"/>
            <w:vAlign w:val="center"/>
          </w:tcPr>
          <w:p w14:paraId="39AC5180" w14:textId="2E18B053" w:rsidR="00D373E6" w:rsidRPr="0001256A" w:rsidRDefault="00D373E6" w:rsidP="0001256A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مدة الدراسة وفق قرار </w:t>
            </w:r>
            <w:r w:rsidRPr="0001256A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الابتعاث</w:t>
            </w:r>
            <w:r w:rsidRPr="0001256A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7370" w:type="dxa"/>
            <w:gridSpan w:val="4"/>
            <w:shd w:val="clear" w:color="auto" w:fill="EFEDE1"/>
          </w:tcPr>
          <w:p w14:paraId="3B1B42D8" w14:textId="7346A91F" w:rsidR="00D373E6" w:rsidRDefault="00D373E6" w:rsidP="0001256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60" w:name="Text59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60"/>
          </w:p>
        </w:tc>
      </w:tr>
      <w:tr w:rsidR="00D373E6" w14:paraId="4C0C86DA" w14:textId="77777777" w:rsidTr="00D373E6">
        <w:trPr>
          <w:trHeight w:val="81"/>
        </w:trPr>
        <w:tc>
          <w:tcPr>
            <w:tcW w:w="10054" w:type="dxa"/>
            <w:gridSpan w:val="5"/>
            <w:vAlign w:val="center"/>
          </w:tcPr>
          <w:p w14:paraId="1FB70A22" w14:textId="77777777" w:rsidR="00D373E6" w:rsidRPr="00D373E6" w:rsidRDefault="00D373E6" w:rsidP="00D373E6">
            <w:pPr>
              <w:bidi w:val="0"/>
              <w:spacing w:line="240" w:lineRule="auto"/>
              <w:jc w:val="right"/>
              <w:rPr>
                <w:rFonts w:ascii="Traditional Arabic" w:hAnsi="Traditional Arabic" w:cs="Traditional Arabic"/>
                <w:color w:val="0C3512" w:themeColor="accent3" w:themeShade="80"/>
                <w:sz w:val="2"/>
                <w:szCs w:val="2"/>
              </w:rPr>
            </w:pPr>
          </w:p>
        </w:tc>
      </w:tr>
      <w:tr w:rsidR="00D373E6" w14:paraId="5EA0EFC2" w14:textId="77777777" w:rsidTr="00D373E6">
        <w:tc>
          <w:tcPr>
            <w:tcW w:w="2684" w:type="dxa"/>
            <w:vAlign w:val="center"/>
          </w:tcPr>
          <w:p w14:paraId="323B2084" w14:textId="18708221" w:rsidR="0001256A" w:rsidRPr="00D373E6" w:rsidRDefault="0001256A" w:rsidP="00D373E6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D373E6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</w:t>
            </w:r>
            <w:r w:rsidRPr="00D373E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تاريخ بدء الدراسة</w:t>
            </w:r>
            <w:r w:rsidRPr="00D373E6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2409" w:type="dxa"/>
            <w:gridSpan w:val="2"/>
            <w:shd w:val="clear" w:color="auto" w:fill="EFEDE1"/>
            <w:vAlign w:val="center"/>
          </w:tcPr>
          <w:p w14:paraId="215B3821" w14:textId="590C32AB" w:rsidR="0001256A" w:rsidRPr="00D373E6" w:rsidRDefault="00D373E6" w:rsidP="0001256A">
            <w:pPr>
              <w:spacing w:line="240" w:lineRule="auto"/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  <w:rtl/>
              </w:rPr>
            </w:pP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60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61" w:name="Text60"/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>FORMTEXT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61"/>
            <w:r w:rsidRPr="00D373E6">
              <w:rPr>
                <w:rFonts w:ascii="Traditional Arabic" w:hAnsi="Traditional Arabic" w:cs="Traditional Arabic" w:hint="cs"/>
                <w:color w:val="0C3512" w:themeColor="accent3" w:themeShade="80"/>
                <w:sz w:val="28"/>
                <w:szCs w:val="28"/>
                <w:rtl/>
              </w:rPr>
              <w:t>/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6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62" w:name="Text61"/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>FORMTEXT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62"/>
            <w:r w:rsidRPr="00D373E6">
              <w:rPr>
                <w:rFonts w:ascii="Traditional Arabic" w:hAnsi="Traditional Arabic" w:cs="Traditional Arabic" w:hint="cs"/>
                <w:color w:val="0C3512" w:themeColor="accent3" w:themeShade="80"/>
                <w:sz w:val="28"/>
                <w:szCs w:val="28"/>
                <w:rtl/>
              </w:rPr>
              <w:t>/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63" w:name="Text62"/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>FORMTEXT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bookmarkEnd w:id="63"/>
            <w:r w:rsidRPr="00D373E6">
              <w:rPr>
                <w:rFonts w:ascii="Traditional Arabic" w:hAnsi="Traditional Arabic" w:cs="Traditional Arabic" w:hint="cs"/>
                <w:color w:val="0C3512" w:themeColor="accent3" w:themeShade="80"/>
                <w:sz w:val="28"/>
                <w:szCs w:val="28"/>
                <w:rtl/>
              </w:rPr>
              <w:t>١٤ه</w:t>
            </w:r>
          </w:p>
        </w:tc>
        <w:tc>
          <w:tcPr>
            <w:tcW w:w="1985" w:type="dxa"/>
            <w:vAlign w:val="center"/>
          </w:tcPr>
          <w:p w14:paraId="43850B1A" w14:textId="4D385273" w:rsidR="0001256A" w:rsidRDefault="00D373E6" w:rsidP="0001256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E20D7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الموافق</w:t>
            </w:r>
            <w:r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2976" w:type="dxa"/>
            <w:shd w:val="clear" w:color="auto" w:fill="EFEDE1"/>
            <w:vAlign w:val="center"/>
          </w:tcPr>
          <w:p w14:paraId="0C1361F0" w14:textId="5A343515" w:rsidR="0001256A" w:rsidRPr="00D373E6" w:rsidRDefault="00D373E6" w:rsidP="00D373E6">
            <w:pPr>
              <w:bidi w:val="0"/>
              <w:spacing w:line="240" w:lineRule="auto"/>
              <w:jc w:val="right"/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</w:pP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begin">
                <w:ffData>
                  <w:name w:val="Text63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64" w:name="Text63"/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 xml:space="preserve"> FORMTEXT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end"/>
            </w:r>
            <w:bookmarkEnd w:id="64"/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t>/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begin">
                <w:ffData>
                  <w:name w:val="Text64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65" w:name="Text64"/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 xml:space="preserve"> FORMTEXT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end"/>
            </w:r>
            <w:bookmarkEnd w:id="65"/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t>/20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begin">
                <w:ffData>
                  <w:name w:val="Text6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66" w:name="Text65"/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 xml:space="preserve"> FORMTEXT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end"/>
            </w:r>
            <w:bookmarkEnd w:id="66"/>
          </w:p>
        </w:tc>
      </w:tr>
      <w:tr w:rsidR="00D373E6" w14:paraId="321AA937" w14:textId="77777777" w:rsidTr="00D373E6">
        <w:trPr>
          <w:trHeight w:val="81"/>
        </w:trPr>
        <w:tc>
          <w:tcPr>
            <w:tcW w:w="10054" w:type="dxa"/>
            <w:gridSpan w:val="5"/>
            <w:vAlign w:val="center"/>
          </w:tcPr>
          <w:p w14:paraId="2CE6ECE4" w14:textId="77777777" w:rsidR="00D373E6" w:rsidRPr="00D373E6" w:rsidRDefault="00D373E6" w:rsidP="00D373E6">
            <w:pPr>
              <w:spacing w:line="240" w:lineRule="auto"/>
              <w:rPr>
                <w:rFonts w:ascii="Traditional Arabic" w:hAnsi="Traditional Arabic" w:cs="Traditional Arabic"/>
                <w:color w:val="0C3512" w:themeColor="accent3" w:themeShade="80"/>
                <w:sz w:val="2"/>
                <w:szCs w:val="2"/>
              </w:rPr>
            </w:pPr>
          </w:p>
        </w:tc>
      </w:tr>
      <w:tr w:rsidR="00D373E6" w14:paraId="60EB0589" w14:textId="77777777" w:rsidTr="00D373E6">
        <w:tc>
          <w:tcPr>
            <w:tcW w:w="3109" w:type="dxa"/>
            <w:gridSpan w:val="2"/>
            <w:vAlign w:val="center"/>
          </w:tcPr>
          <w:p w14:paraId="1BCC7E49" w14:textId="4D3B3FD1" w:rsidR="00D373E6" w:rsidRPr="00D373E6" w:rsidRDefault="00D373E6" w:rsidP="00D373E6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D373E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التاريخ المتوقع للحصول الدرجة الحالية</w:t>
            </w:r>
            <w:r w:rsidRPr="00D373E6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1984" w:type="dxa"/>
            <w:shd w:val="clear" w:color="auto" w:fill="EFEDE1"/>
            <w:vAlign w:val="center"/>
          </w:tcPr>
          <w:p w14:paraId="0BC61DCC" w14:textId="474FA55E" w:rsidR="00D373E6" w:rsidRDefault="00D373E6" w:rsidP="00D373E6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60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>FORMTEXT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r w:rsidRPr="00D373E6">
              <w:rPr>
                <w:rFonts w:ascii="Traditional Arabic" w:hAnsi="Traditional Arabic" w:cs="Traditional Arabic" w:hint="cs"/>
                <w:color w:val="0C3512" w:themeColor="accent3" w:themeShade="80"/>
                <w:sz w:val="28"/>
                <w:szCs w:val="28"/>
                <w:rtl/>
              </w:rPr>
              <w:t>/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6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>FORMTEXT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r w:rsidRPr="00D373E6">
              <w:rPr>
                <w:rFonts w:ascii="Traditional Arabic" w:hAnsi="Traditional Arabic" w:cs="Traditional Arabic" w:hint="cs"/>
                <w:color w:val="0C3512" w:themeColor="accent3" w:themeShade="80"/>
                <w:sz w:val="28"/>
                <w:szCs w:val="28"/>
                <w:rtl/>
              </w:rPr>
              <w:t>/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>FORMTEXT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r w:rsidRPr="00D373E6">
              <w:rPr>
                <w:rFonts w:ascii="Traditional Arabic" w:hAnsi="Traditional Arabic" w:cs="Traditional Arabic" w:hint="cs"/>
                <w:color w:val="0C3512" w:themeColor="accent3" w:themeShade="80"/>
                <w:sz w:val="28"/>
                <w:szCs w:val="28"/>
                <w:rtl/>
              </w:rPr>
              <w:t>١٤ه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4A71DE8B" w14:textId="3FEC2FB8" w:rsidR="00D373E6" w:rsidRDefault="00D373E6" w:rsidP="00D373E6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32"/>
                <w:szCs w:val="32"/>
                <w:rtl/>
              </w:rPr>
            </w:pPr>
            <w:r w:rsidRPr="00E20D70"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  <w:t>الموافق</w:t>
            </w:r>
            <w:r>
              <w:rPr>
                <w:rFonts w:ascii="Traditional Arabic" w:hAnsi="Traditional Arabic" w:cs="Traditional Arabic" w:hint="cs"/>
                <w:color w:val="3A3A3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2976" w:type="dxa"/>
            <w:shd w:val="clear" w:color="auto" w:fill="EFEDE1"/>
            <w:vAlign w:val="center"/>
          </w:tcPr>
          <w:p w14:paraId="2D1D87AF" w14:textId="25DB347D" w:rsidR="00D373E6" w:rsidRPr="00D373E6" w:rsidRDefault="00D373E6" w:rsidP="00D373E6">
            <w:pPr>
              <w:spacing w:line="240" w:lineRule="auto"/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</w:pP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begin">
                <w:ffData>
                  <w:name w:val="Text6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 xml:space="preserve"> FORMTEXT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end"/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t>/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begin">
                <w:ffData>
                  <w:name w:val="Text6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 xml:space="preserve"> FORMTEXT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end"/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t>/20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begin">
                <w:ffData>
                  <w:name w:val="Text6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 xml:space="preserve"> FORMTEXT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fldChar w:fldCharType="end"/>
            </w:r>
          </w:p>
        </w:tc>
      </w:tr>
    </w:tbl>
    <w:p w14:paraId="6EA424DD" w14:textId="77777777" w:rsidR="00D373E6" w:rsidRPr="00D373E6" w:rsidRDefault="00D373E6" w:rsidP="00D373E6">
      <w:pPr>
        <w:spacing w:line="240" w:lineRule="auto"/>
        <w:ind w:left="-472"/>
        <w:jc w:val="both"/>
        <w:rPr>
          <w:rFonts w:ascii="Traditional Arabic" w:hAnsi="Traditional Arabic" w:cs="Traditional Arabic"/>
          <w:b/>
          <w:bCs/>
          <w:color w:val="0C3512" w:themeColor="accent3" w:themeShade="80"/>
          <w:sz w:val="8"/>
          <w:szCs w:val="8"/>
          <w:rtl/>
        </w:rPr>
      </w:pPr>
    </w:p>
    <w:p w14:paraId="528AA0D3" w14:textId="7CEFFB28" w:rsidR="00D373E6" w:rsidRPr="00E20D70" w:rsidRDefault="00D373E6" w:rsidP="00D373E6">
      <w:pPr>
        <w:spacing w:line="240" w:lineRule="auto"/>
        <w:ind w:left="-472"/>
        <w:jc w:val="both"/>
        <w:rPr>
          <w:rFonts w:ascii="Traditional Arabic" w:hAnsi="Traditional Arabic" w:cs="Traditional Arabic"/>
          <w:color w:val="3A3A3A" w:themeColor="background2" w:themeShade="40"/>
          <w:sz w:val="28"/>
          <w:szCs w:val="28"/>
          <w:u w:val="single"/>
          <w:rtl/>
        </w:rPr>
      </w:pPr>
      <w:r w:rsidRPr="00E20D70"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  <w:t xml:space="preserve">رابعاً – معلومات عن البعثات </w:t>
      </w:r>
      <w:r w:rsidR="00FC349C" w:rsidRPr="00E20D70">
        <w:rPr>
          <w:rFonts w:ascii="Traditional Arabic" w:hAnsi="Traditional Arabic" w:cs="Traditional Arabic" w:hint="cs"/>
          <w:b/>
          <w:bCs/>
          <w:color w:val="0C3512" w:themeColor="accent3" w:themeShade="80"/>
          <w:sz w:val="28"/>
          <w:szCs w:val="28"/>
          <w:rtl/>
        </w:rPr>
        <w:t>والقرارات</w:t>
      </w:r>
      <w:r w:rsidRPr="00E20D70"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  <w:t xml:space="preserve"> </w:t>
      </w:r>
      <w:r w:rsidR="00FC349C" w:rsidRPr="00E20D70">
        <w:rPr>
          <w:rFonts w:ascii="Traditional Arabic" w:hAnsi="Traditional Arabic" w:cs="Traditional Arabic" w:hint="cs"/>
          <w:b/>
          <w:bCs/>
          <w:color w:val="0C3512" w:themeColor="accent3" w:themeShade="80"/>
          <w:sz w:val="28"/>
          <w:szCs w:val="28"/>
          <w:rtl/>
        </w:rPr>
        <w:t>السابقة:</w:t>
      </w:r>
    </w:p>
    <w:tbl>
      <w:tblPr>
        <w:tblStyle w:val="TableGrid"/>
        <w:bidiVisual/>
        <w:tblW w:w="10020" w:type="dxa"/>
        <w:tblInd w:w="-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16"/>
        <w:gridCol w:w="232"/>
        <w:gridCol w:w="529"/>
        <w:gridCol w:w="322"/>
        <w:gridCol w:w="946"/>
        <w:gridCol w:w="11"/>
        <w:gridCol w:w="679"/>
        <w:gridCol w:w="40"/>
        <w:gridCol w:w="2066"/>
        <w:gridCol w:w="755"/>
        <w:gridCol w:w="1733"/>
      </w:tblGrid>
      <w:tr w:rsidR="00D373E6" w14:paraId="5F1787F5" w14:textId="77777777" w:rsidTr="00FC349C">
        <w:tc>
          <w:tcPr>
            <w:tcW w:w="2707" w:type="dxa"/>
            <w:gridSpan w:val="2"/>
          </w:tcPr>
          <w:p w14:paraId="71165122" w14:textId="78C55D9A" w:rsidR="00D373E6" w:rsidRPr="00D373E6" w:rsidRDefault="00D373E6" w:rsidP="00D373E6">
            <w:pPr>
              <w:pStyle w:val="ListParagraph"/>
              <w:numPr>
                <w:ilvl w:val="0"/>
                <w:numId w:val="21"/>
              </w:num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D373E6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هل سبق </w:t>
            </w:r>
            <w:r w:rsidRPr="00D373E6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الابتعاث قبل هذه البعثة:</w:t>
            </w:r>
          </w:p>
        </w:tc>
        <w:tc>
          <w:tcPr>
            <w:tcW w:w="761" w:type="dxa"/>
            <w:gridSpan w:val="2"/>
          </w:tcPr>
          <w:p w14:paraId="003387CE" w14:textId="50A5271D" w:rsidR="00D373E6" w:rsidRPr="004F7979" w:rsidRDefault="00D373E6" w:rsidP="00936946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FORMCHECKBOX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67"/>
            <w:r w:rsidRPr="004F7979"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4"/>
                <w:szCs w:val="24"/>
                <w:rtl/>
              </w:rPr>
              <w:t>لا</w:t>
            </w:r>
          </w:p>
        </w:tc>
        <w:tc>
          <w:tcPr>
            <w:tcW w:w="6552" w:type="dxa"/>
            <w:gridSpan w:val="8"/>
          </w:tcPr>
          <w:p w14:paraId="53EDA674" w14:textId="32D4C087" w:rsidR="00D373E6" w:rsidRPr="004F7979" w:rsidRDefault="00D373E6" w:rsidP="00936946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4"/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FORMCHECKBOX</w:instrText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4F7979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68"/>
            <w:r w:rsidRPr="004F7979"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4"/>
                <w:szCs w:val="24"/>
                <w:rtl/>
              </w:rPr>
              <w:t>نعم (</w:t>
            </w:r>
            <w:r w:rsidRPr="004F7979">
              <w:rPr>
                <w:rFonts w:ascii="Traditional Arabic" w:hAnsi="Traditional Arabic" w:cs="Traditional Arabic"/>
                <w:sz w:val="24"/>
                <w:szCs w:val="24"/>
                <w:rtl/>
              </w:rPr>
              <w:t>يرفق صورة من قرار الابتعاث)</w:t>
            </w:r>
          </w:p>
        </w:tc>
      </w:tr>
      <w:tr w:rsidR="004F7979" w14:paraId="61DF28D4" w14:textId="77777777" w:rsidTr="00FC349C">
        <w:tc>
          <w:tcPr>
            <w:tcW w:w="10020" w:type="dxa"/>
            <w:gridSpan w:val="12"/>
          </w:tcPr>
          <w:p w14:paraId="79A24933" w14:textId="77777777" w:rsidR="004F7979" w:rsidRPr="004F7979" w:rsidRDefault="004F7979" w:rsidP="00936946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4F7979" w14:paraId="0619DA4F" w14:textId="77777777" w:rsidTr="00FC349C">
        <w:tc>
          <w:tcPr>
            <w:tcW w:w="1991" w:type="dxa"/>
          </w:tcPr>
          <w:p w14:paraId="1F522347" w14:textId="7F1AEA19" w:rsidR="004F7979" w:rsidRPr="004F7979" w:rsidRDefault="004F7979" w:rsidP="00936946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اسم الجامعة المبتعث لها:</w:t>
            </w:r>
          </w:p>
        </w:tc>
        <w:tc>
          <w:tcPr>
            <w:tcW w:w="2756" w:type="dxa"/>
            <w:gridSpan w:val="6"/>
            <w:shd w:val="clear" w:color="auto" w:fill="EFEDE1"/>
          </w:tcPr>
          <w:p w14:paraId="2D201CBB" w14:textId="4765DE53" w:rsidR="004F7979" w:rsidRPr="004F7979" w:rsidRDefault="004F7979" w:rsidP="00936946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69" w:name="Text66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69"/>
          </w:p>
        </w:tc>
        <w:tc>
          <w:tcPr>
            <w:tcW w:w="719" w:type="dxa"/>
            <w:gridSpan w:val="2"/>
          </w:tcPr>
          <w:p w14:paraId="43FB05C7" w14:textId="0B7EEF0F" w:rsidR="004F7979" w:rsidRPr="004F7979" w:rsidRDefault="004F7979" w:rsidP="00936946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الدولة</w:t>
            </w:r>
            <w:r w:rsidRPr="004F7979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4554" w:type="dxa"/>
            <w:gridSpan w:val="3"/>
            <w:shd w:val="clear" w:color="auto" w:fill="EFEDE1"/>
          </w:tcPr>
          <w:p w14:paraId="26181CE9" w14:textId="6442ED0E" w:rsidR="004F7979" w:rsidRPr="004F7979" w:rsidRDefault="004F7979" w:rsidP="00936946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70" w:name="Text67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70"/>
          </w:p>
        </w:tc>
      </w:tr>
      <w:tr w:rsidR="004F7979" w14:paraId="2CBFD1D6" w14:textId="77777777" w:rsidTr="00FC349C">
        <w:tc>
          <w:tcPr>
            <w:tcW w:w="10020" w:type="dxa"/>
            <w:gridSpan w:val="12"/>
          </w:tcPr>
          <w:p w14:paraId="4592D345" w14:textId="77777777" w:rsidR="004F7979" w:rsidRPr="004F7979" w:rsidRDefault="004F7979" w:rsidP="004F7979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4F7979" w14:paraId="28CBD3EF" w14:textId="77777777" w:rsidTr="00FC349C">
        <w:tc>
          <w:tcPr>
            <w:tcW w:w="1991" w:type="dxa"/>
          </w:tcPr>
          <w:p w14:paraId="21A4C412" w14:textId="322E1203" w:rsidR="004F7979" w:rsidRPr="004F7979" w:rsidRDefault="004F7979" w:rsidP="004F7979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بموجب القرار الإداري رقم:</w:t>
            </w:r>
          </w:p>
        </w:tc>
        <w:tc>
          <w:tcPr>
            <w:tcW w:w="2745" w:type="dxa"/>
            <w:gridSpan w:val="5"/>
            <w:shd w:val="clear" w:color="auto" w:fill="EFEDE1"/>
          </w:tcPr>
          <w:p w14:paraId="4902B510" w14:textId="5C8C7F1C" w:rsidR="004F7979" w:rsidRPr="004F7979" w:rsidRDefault="004F7979" w:rsidP="004F7979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71" w:name="Text69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71"/>
          </w:p>
        </w:tc>
        <w:tc>
          <w:tcPr>
            <w:tcW w:w="690" w:type="dxa"/>
            <w:gridSpan w:val="2"/>
          </w:tcPr>
          <w:p w14:paraId="07E90E71" w14:textId="2180CDC0" w:rsidR="004F7979" w:rsidRPr="004F7979" w:rsidRDefault="00FC349C" w:rsidP="004F7979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4F7979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وتاريخه</w:t>
            </w:r>
            <w:r w:rsidRPr="004F7979"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4"/>
                <w:szCs w:val="24"/>
                <w:rtl/>
              </w:rPr>
              <w:t xml:space="preserve">:  </w:t>
            </w:r>
          </w:p>
        </w:tc>
        <w:tc>
          <w:tcPr>
            <w:tcW w:w="2106" w:type="dxa"/>
            <w:gridSpan w:val="2"/>
            <w:shd w:val="clear" w:color="auto" w:fill="EFEDE1"/>
          </w:tcPr>
          <w:p w14:paraId="12DBC08C" w14:textId="3BCF322F" w:rsidR="004F7979" w:rsidRPr="004F7979" w:rsidRDefault="004F7979" w:rsidP="004F7979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60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>FORMTEXT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r w:rsidRPr="00D373E6">
              <w:rPr>
                <w:rFonts w:ascii="Traditional Arabic" w:hAnsi="Traditional Arabic" w:cs="Traditional Arabic" w:hint="cs"/>
                <w:color w:val="0C3512" w:themeColor="accent3" w:themeShade="80"/>
                <w:sz w:val="28"/>
                <w:szCs w:val="28"/>
                <w:rtl/>
              </w:rPr>
              <w:t>/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6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>FORMTEXT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r w:rsidRPr="00D373E6">
              <w:rPr>
                <w:rFonts w:ascii="Traditional Arabic" w:hAnsi="Traditional Arabic" w:cs="Traditional Arabic" w:hint="cs"/>
                <w:color w:val="0C3512" w:themeColor="accent3" w:themeShade="80"/>
                <w:sz w:val="28"/>
                <w:szCs w:val="28"/>
                <w:rtl/>
              </w:rPr>
              <w:t>/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</w:rPr>
              <w:instrText>FORMTEXT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instrText xml:space="preserve"> </w:instrTex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separate"/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noProof/>
                <w:color w:val="0C3512" w:themeColor="accent3" w:themeShade="80"/>
                <w:sz w:val="28"/>
                <w:szCs w:val="28"/>
                <w:rtl/>
              </w:rPr>
              <w:t> </w:t>
            </w:r>
            <w:r w:rsidRPr="00D373E6">
              <w:rPr>
                <w:rFonts w:ascii="Traditional Arabic" w:hAnsi="Traditional Arabic" w:cs="Traditional Arabic"/>
                <w:color w:val="0C3512" w:themeColor="accent3" w:themeShade="80"/>
                <w:sz w:val="28"/>
                <w:szCs w:val="28"/>
                <w:rtl/>
              </w:rPr>
              <w:fldChar w:fldCharType="end"/>
            </w:r>
            <w:r w:rsidRPr="00D373E6">
              <w:rPr>
                <w:rFonts w:ascii="Traditional Arabic" w:hAnsi="Traditional Arabic" w:cs="Traditional Arabic" w:hint="cs"/>
                <w:color w:val="0C3512" w:themeColor="accent3" w:themeShade="80"/>
                <w:sz w:val="28"/>
                <w:szCs w:val="28"/>
                <w:rtl/>
              </w:rPr>
              <w:t>١٤ه</w:t>
            </w:r>
          </w:p>
        </w:tc>
        <w:tc>
          <w:tcPr>
            <w:tcW w:w="755" w:type="dxa"/>
          </w:tcPr>
          <w:p w14:paraId="137676E1" w14:textId="4AB94ED4" w:rsidR="004F7979" w:rsidRPr="004F7979" w:rsidRDefault="004F7979" w:rsidP="004F7979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4F7979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الدرجة</w:t>
            </w:r>
          </w:p>
        </w:tc>
        <w:tc>
          <w:tcPr>
            <w:tcW w:w="1733" w:type="dxa"/>
            <w:shd w:val="clear" w:color="auto" w:fill="EFEDE1"/>
          </w:tcPr>
          <w:p w14:paraId="42BB5C2C" w14:textId="77D5504A" w:rsidR="004F7979" w:rsidRPr="004F7979" w:rsidRDefault="004F7979" w:rsidP="004F7979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72" w:name="Text68"/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72"/>
          </w:p>
        </w:tc>
      </w:tr>
      <w:tr w:rsidR="004F7979" w14:paraId="6D1EBB3C" w14:textId="77777777" w:rsidTr="00FC349C">
        <w:tc>
          <w:tcPr>
            <w:tcW w:w="10020" w:type="dxa"/>
            <w:gridSpan w:val="12"/>
          </w:tcPr>
          <w:p w14:paraId="4D4F0FD2" w14:textId="77777777" w:rsidR="004F7979" w:rsidRPr="007D2AD4" w:rsidRDefault="004F7979" w:rsidP="004F7979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"/>
                <w:szCs w:val="2"/>
                <w:rtl/>
              </w:rPr>
            </w:pPr>
          </w:p>
        </w:tc>
      </w:tr>
      <w:tr w:rsidR="007D2AD4" w14:paraId="662FFC3E" w14:textId="77777777" w:rsidTr="00FC349C">
        <w:tc>
          <w:tcPr>
            <w:tcW w:w="2939" w:type="dxa"/>
            <w:gridSpan w:val="3"/>
          </w:tcPr>
          <w:p w14:paraId="1620F90F" w14:textId="383C121C" w:rsidR="007D2AD4" w:rsidRPr="00902010" w:rsidRDefault="007D2AD4" w:rsidP="007D2AD4">
            <w:pPr>
              <w:pStyle w:val="ListParagraph"/>
              <w:numPr>
                <w:ilvl w:val="0"/>
                <w:numId w:val="21"/>
              </w:num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lastRenderedPageBreak/>
              <w:t xml:space="preserve">هل </w:t>
            </w:r>
            <w:r w:rsidRPr="00902010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تم الحصول </w:t>
            </w:r>
            <w:r w:rsidRPr="00902010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على الدرجة المطلوبة:</w:t>
            </w:r>
          </w:p>
        </w:tc>
        <w:tc>
          <w:tcPr>
            <w:tcW w:w="851" w:type="dxa"/>
            <w:gridSpan w:val="2"/>
            <w:shd w:val="clear" w:color="auto" w:fill="FFFFFF" w:themeFill="background1"/>
          </w:tcPr>
          <w:p w14:paraId="264393D1" w14:textId="26EECBDC" w:rsidR="007D2AD4" w:rsidRPr="00FC349C" w:rsidRDefault="007D2AD4" w:rsidP="004F7979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6"/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FORMCHECKBOX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73"/>
            <w:r w:rsidRPr="00FC349C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لا</w:t>
            </w:r>
          </w:p>
        </w:tc>
        <w:tc>
          <w:tcPr>
            <w:tcW w:w="6230" w:type="dxa"/>
            <w:gridSpan w:val="7"/>
            <w:shd w:val="clear" w:color="auto" w:fill="FFFFFF" w:themeFill="background1"/>
          </w:tcPr>
          <w:p w14:paraId="114A306A" w14:textId="0D5001DD" w:rsidR="007D2AD4" w:rsidRPr="00FC349C" w:rsidRDefault="007D2AD4" w:rsidP="004F7979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7"/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FORMCHECKBOX</w:instrText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FC349C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bookmarkEnd w:id="74"/>
            <w:r w:rsidRPr="00FC349C"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4"/>
                <w:szCs w:val="24"/>
                <w:rtl/>
              </w:rPr>
              <w:t xml:space="preserve"> نعم</w:t>
            </w:r>
          </w:p>
        </w:tc>
      </w:tr>
      <w:tr w:rsidR="007D2AD4" w14:paraId="420BD97E" w14:textId="77777777" w:rsidTr="00FC349C">
        <w:tc>
          <w:tcPr>
            <w:tcW w:w="2939" w:type="dxa"/>
            <w:gridSpan w:val="3"/>
          </w:tcPr>
          <w:p w14:paraId="616C2424" w14:textId="01EAA366" w:rsidR="007D2AD4" w:rsidRPr="00902010" w:rsidRDefault="007D2AD4" w:rsidP="007D2AD4">
            <w:pPr>
              <w:pStyle w:val="ListParagraph"/>
              <w:numPr>
                <w:ilvl w:val="0"/>
                <w:numId w:val="21"/>
              </w:num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هل سبق إنهاء الابتعاث:</w:t>
            </w:r>
          </w:p>
        </w:tc>
        <w:tc>
          <w:tcPr>
            <w:tcW w:w="851" w:type="dxa"/>
            <w:gridSpan w:val="2"/>
            <w:shd w:val="clear" w:color="auto" w:fill="FFFFFF" w:themeFill="background1"/>
          </w:tcPr>
          <w:p w14:paraId="0CB36EF2" w14:textId="6CCFEA29" w:rsidR="007D2AD4" w:rsidRPr="007D2AD4" w:rsidRDefault="007D2AD4" w:rsidP="004F7979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7D2AD4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2AD4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7D2AD4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FORMCHECKBOX</w:instrText>
            </w:r>
            <w:r w:rsidRPr="007D2AD4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7D2AD4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r w:rsidRPr="007D2AD4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لا</w:t>
            </w:r>
          </w:p>
        </w:tc>
        <w:tc>
          <w:tcPr>
            <w:tcW w:w="6230" w:type="dxa"/>
            <w:gridSpan w:val="7"/>
            <w:shd w:val="clear" w:color="auto" w:fill="FFFFFF" w:themeFill="background1"/>
          </w:tcPr>
          <w:p w14:paraId="29C9A3AD" w14:textId="77777777" w:rsidR="007D2AD4" w:rsidRPr="00902010" w:rsidRDefault="007D2AD4" w:rsidP="004F7979">
            <w:pPr>
              <w:spacing w:line="240" w:lineRule="auto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FORMCHECKBOX</w:instrText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r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4"/>
                <w:szCs w:val="24"/>
                <w:rtl/>
              </w:rPr>
              <w:t xml:space="preserve"> </w:t>
            </w:r>
            <w:r w:rsidRPr="00902010"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4"/>
                <w:szCs w:val="24"/>
                <w:rtl/>
              </w:rPr>
              <w:t>نعم</w:t>
            </w:r>
            <w:r w:rsidRPr="00902010">
              <w:rPr>
                <w:rFonts w:ascii="Traditional Arabic" w:hAnsi="Traditional Arabic" w:cs="Traditional Arabic" w:hint="cs"/>
                <w:color w:val="3A3A3A" w:themeColor="background2" w:themeShade="40"/>
                <w:sz w:val="24"/>
                <w:szCs w:val="24"/>
                <w:rtl/>
              </w:rPr>
              <w:t xml:space="preserve">، </w: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وذلك للأسباب التالية:</w:t>
            </w:r>
          </w:p>
          <w:p w14:paraId="2F68F683" w14:textId="77777777" w:rsidR="00902010" w:rsidRPr="00902010" w:rsidRDefault="00902010" w:rsidP="00FC349C">
            <w:pPr>
              <w:pStyle w:val="ListParagraph"/>
              <w:shd w:val="clear" w:color="auto" w:fill="FFFFFF" w:themeFill="background1"/>
              <w:spacing w:after="0" w:line="240" w:lineRule="auto"/>
              <w:ind w:left="850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2010">
              <w:rPr>
                <w:rFonts w:ascii="Segoe UI Symbol" w:hAnsi="Segoe UI Symbol" w:cs="Times New Roman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Segoe UI Symbol" w:hAnsi="Segoe UI Symbol" w:cs="Segoe UI Symbol" w:hint="cs"/>
                <w:color w:val="3A3A3A" w:themeColor="background2" w:themeShade="40"/>
                <w:sz w:val="24"/>
                <w:szCs w:val="24"/>
              </w:rPr>
              <w:instrText>FORMCHECKBOX</w:instrText>
            </w:r>
            <w:r w:rsidRPr="00902010">
              <w:rPr>
                <w:rFonts w:ascii="Segoe UI Symbol" w:hAnsi="Segoe UI Symbol" w:cs="Times New Roman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</w:r>
            <w:r w:rsidR="0000000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 xml:space="preserve"> </w:t>
            </w:r>
            <w:r w:rsidRPr="00902010">
              <w:rPr>
                <w:rFonts w:ascii="Traditional Arabic" w:hAnsi="Traditional Arabic" w:cs="Traditional Arabic" w:hint="cs"/>
                <w:color w:val="3A3A3A" w:themeColor="background2" w:themeShade="40"/>
                <w:sz w:val="24"/>
                <w:szCs w:val="24"/>
                <w:rtl/>
              </w:rPr>
              <w:t>الحصول على الدرجة المطلوبة</w: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 xml:space="preserve">. </w:t>
            </w:r>
          </w:p>
          <w:p w14:paraId="68C5C80B" w14:textId="77777777" w:rsidR="00902010" w:rsidRPr="00902010" w:rsidRDefault="00902010" w:rsidP="00FC349C">
            <w:pPr>
              <w:pStyle w:val="ListParagraph"/>
              <w:shd w:val="clear" w:color="auto" w:fill="FFFFFF" w:themeFill="background1"/>
              <w:spacing w:after="0" w:line="240" w:lineRule="auto"/>
              <w:ind w:left="850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2010">
              <w:rPr>
                <w:rFonts w:ascii="Segoe UI Symbol" w:hAnsi="Segoe UI Symbol" w:cs="Times New Roman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Segoe UI Symbol" w:hAnsi="Segoe UI Symbol" w:cs="Segoe UI Symbol" w:hint="cs"/>
                <w:color w:val="3A3A3A" w:themeColor="background2" w:themeShade="40"/>
                <w:sz w:val="24"/>
                <w:szCs w:val="24"/>
              </w:rPr>
              <w:instrText>FORMCHECKBOX</w:instrText>
            </w:r>
            <w:r w:rsidRPr="00902010">
              <w:rPr>
                <w:rFonts w:ascii="Segoe UI Symbol" w:hAnsi="Segoe UI Symbol" w:cs="Times New Roman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</w:r>
            <w:r w:rsidR="0000000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 xml:space="preserve"> لعدم القدرة على مواصلة الدراسة. </w:t>
            </w:r>
          </w:p>
          <w:p w14:paraId="069840A4" w14:textId="77777777" w:rsidR="00902010" w:rsidRPr="00902010" w:rsidRDefault="00902010" w:rsidP="00FC349C">
            <w:pPr>
              <w:pStyle w:val="ListParagraph"/>
              <w:shd w:val="clear" w:color="auto" w:fill="FFFFFF" w:themeFill="background1"/>
              <w:spacing w:after="0" w:line="240" w:lineRule="auto"/>
              <w:ind w:left="850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2010">
              <w:rPr>
                <w:rFonts w:ascii="Segoe UI Symbol" w:hAnsi="Segoe UI Symbol" w:cs="Times New Roman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Segoe UI Symbol" w:hAnsi="Segoe UI Symbol" w:cs="Segoe UI Symbol" w:hint="cs"/>
                <w:color w:val="3A3A3A" w:themeColor="background2" w:themeShade="40"/>
                <w:sz w:val="24"/>
                <w:szCs w:val="24"/>
              </w:rPr>
              <w:instrText>FORMCHECKBOX</w:instrText>
            </w:r>
            <w:r w:rsidRPr="00902010">
              <w:rPr>
                <w:rFonts w:ascii="Segoe UI Symbol" w:hAnsi="Segoe UI Symbol" w:cs="Times New Roman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</w:r>
            <w:r w:rsidR="0000000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 xml:space="preserve"> مخالفة الأنظمة أو التعليمات.</w:t>
            </w:r>
          </w:p>
          <w:p w14:paraId="19F4839C" w14:textId="77777777" w:rsidR="00902010" w:rsidRPr="00902010" w:rsidRDefault="00902010" w:rsidP="00FC349C">
            <w:pPr>
              <w:pStyle w:val="ListParagraph"/>
              <w:shd w:val="clear" w:color="auto" w:fill="FFFFFF" w:themeFill="background1"/>
              <w:spacing w:after="0" w:line="240" w:lineRule="auto"/>
              <w:ind w:left="850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2010">
              <w:rPr>
                <w:rFonts w:ascii="Segoe UI Symbol" w:hAnsi="Segoe UI Symbol" w:cs="Times New Roman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Segoe UI Symbol" w:hAnsi="Segoe UI Symbol" w:cs="Segoe UI Symbol" w:hint="cs"/>
                <w:color w:val="3A3A3A" w:themeColor="background2" w:themeShade="40"/>
                <w:sz w:val="24"/>
                <w:szCs w:val="24"/>
              </w:rPr>
              <w:instrText>FORMCHECKBOX</w:instrText>
            </w:r>
            <w:r w:rsidRPr="00902010">
              <w:rPr>
                <w:rFonts w:ascii="Segoe UI Symbol" w:hAnsi="Segoe UI Symbol" w:cs="Times New Roman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</w:r>
            <w:r w:rsidR="0000000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 xml:space="preserve"> ثبوت التوقف عن الدراسة دون عذر مقبول. </w:t>
            </w:r>
          </w:p>
          <w:p w14:paraId="5469BBB5" w14:textId="77777777" w:rsidR="00902010" w:rsidRPr="00902010" w:rsidRDefault="00902010" w:rsidP="00FC349C">
            <w:pPr>
              <w:pStyle w:val="ListParagraph"/>
              <w:shd w:val="clear" w:color="auto" w:fill="FFFFFF" w:themeFill="background1"/>
              <w:spacing w:after="0" w:line="240" w:lineRule="auto"/>
              <w:ind w:left="850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2010">
              <w:rPr>
                <w:rFonts w:ascii="Segoe UI Symbol" w:hAnsi="Segoe UI Symbol" w:cs="Times New Roman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Segoe UI Symbol" w:hAnsi="Segoe UI Symbol" w:cs="Segoe UI Symbol" w:hint="cs"/>
                <w:color w:val="3A3A3A" w:themeColor="background2" w:themeShade="40"/>
                <w:sz w:val="24"/>
                <w:szCs w:val="24"/>
              </w:rPr>
              <w:instrText>FORMCHECKBOX</w:instrText>
            </w:r>
            <w:r w:rsidRPr="00902010">
              <w:rPr>
                <w:rFonts w:ascii="Segoe UI Symbol" w:hAnsi="Segoe UI Symbol" w:cs="Times New Roman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</w:r>
            <w:r w:rsidR="0000000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Segoe UI Symbol" w:hAnsi="Segoe UI Symbol" w:cs="Segoe UI Symbol"/>
                <w:color w:val="3A3A3A" w:themeColor="background2" w:themeShade="4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 xml:space="preserve"> لعدم حصوله على المؤهل المطلوب في المدة المحددة. </w:t>
            </w:r>
          </w:p>
          <w:p w14:paraId="5AB3E2AC" w14:textId="7E85EC2E" w:rsidR="00902010" w:rsidRPr="00902010" w:rsidRDefault="00902010" w:rsidP="00FC349C">
            <w:pPr>
              <w:shd w:val="clear" w:color="auto" w:fill="FFFFFF" w:themeFill="background1"/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بموجب القرار الإداري رقم: (</w:t>
            </w:r>
            <w:r w:rsidRPr="006C352E">
              <w:rPr>
                <w:rStyle w:val="PlaceholderText"/>
                <w:sz w:val="24"/>
                <w:szCs w:val="24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6C352E">
              <w:rPr>
                <w:rStyle w:val="PlaceholderText"/>
                <w:sz w:val="24"/>
                <w:szCs w:val="24"/>
              </w:rPr>
              <w:instrText xml:space="preserve"> FORMTEXT </w:instrText>
            </w:r>
            <w:r w:rsidRPr="006C352E">
              <w:rPr>
                <w:rStyle w:val="PlaceholderText"/>
                <w:sz w:val="24"/>
                <w:szCs w:val="24"/>
              </w:rPr>
            </w:r>
            <w:r w:rsidRPr="006C352E">
              <w:rPr>
                <w:rStyle w:val="PlaceholderText"/>
                <w:sz w:val="24"/>
                <w:szCs w:val="24"/>
              </w:rPr>
              <w:fldChar w:fldCharType="separate"/>
            </w:r>
            <w:r w:rsidR="006C352E" w:rsidRPr="006C352E">
              <w:rPr>
                <w:rStyle w:val="PlaceholderText"/>
                <w:noProof/>
                <w:sz w:val="24"/>
                <w:szCs w:val="24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75" w:name="Text82"/>
            <w:r w:rsidR="006C352E" w:rsidRPr="006C352E">
              <w:rPr>
                <w:rStyle w:val="PlaceholderText"/>
                <w:noProof/>
                <w:sz w:val="24"/>
                <w:szCs w:val="24"/>
              </w:rPr>
              <w:instrText xml:space="preserve"> FORMTEXT </w:instrText>
            </w:r>
            <w:r w:rsidR="006C352E" w:rsidRPr="006C352E">
              <w:rPr>
                <w:rStyle w:val="PlaceholderText"/>
                <w:noProof/>
                <w:sz w:val="24"/>
                <w:szCs w:val="24"/>
              </w:rPr>
            </w:r>
            <w:r w:rsidR="006C352E" w:rsidRPr="006C352E">
              <w:rPr>
                <w:rStyle w:val="PlaceholderText"/>
                <w:noProof/>
                <w:sz w:val="24"/>
                <w:szCs w:val="24"/>
              </w:rPr>
              <w:fldChar w:fldCharType="separate"/>
            </w:r>
            <w:r w:rsidR="006C352E"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="006C352E"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="006C352E"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="006C352E"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="006C352E"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="006C352E" w:rsidRPr="006C352E">
              <w:rPr>
                <w:rStyle w:val="PlaceholderText"/>
                <w:noProof/>
                <w:sz w:val="24"/>
                <w:szCs w:val="24"/>
              </w:rPr>
              <w:fldChar w:fldCharType="end"/>
            </w:r>
            <w:bookmarkEnd w:id="75"/>
            <w:r w:rsidRPr="006C352E">
              <w:rPr>
                <w:rStyle w:val="PlaceholderText"/>
                <w:sz w:val="24"/>
                <w:szCs w:val="24"/>
              </w:rPr>
              <w:fldChar w:fldCharType="end"/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). وتاريخه</w: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t>:</w:t>
            </w:r>
            <w:r w:rsidRPr="00902010"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4"/>
                <w:szCs w:val="24"/>
                <w:rtl/>
              </w:rPr>
              <w:t xml:space="preserve"> </w: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7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902010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4"/>
                <w:szCs w:val="24"/>
                <w:rtl/>
              </w:rPr>
              <w:t>/</w: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7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902010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4"/>
                <w:szCs w:val="24"/>
                <w:rtl/>
              </w:rPr>
              <w:t>/</w: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FORMTEXT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902010">
              <w:rPr>
                <w:rFonts w:ascii="Traditional Arabic" w:hAnsi="Traditional Arabic" w:cs="Traditional Arabic"/>
                <w:b/>
                <w:bCs/>
                <w:noProof/>
                <w:color w:val="0C3512" w:themeColor="accent3" w:themeShade="80"/>
                <w:sz w:val="24"/>
                <w:szCs w:val="24"/>
                <w:rtl/>
              </w:rPr>
              <w:t> </w: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 w:hint="cs"/>
                <w:color w:val="0C3512" w:themeColor="accent3" w:themeShade="80"/>
                <w:sz w:val="24"/>
                <w:szCs w:val="24"/>
                <w:rtl/>
              </w:rPr>
              <w:t>١٤ه، الموافق</w:t>
            </w:r>
            <w:r w:rsidRPr="00902010"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4"/>
                <w:szCs w:val="24"/>
                <w:rtl/>
              </w:rPr>
              <w:t xml:space="preserve"> </w:t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  <w:fldChar w:fldCharType="begin">
                <w:ffData>
                  <w:name w:val="Text6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  <w:instrText xml:space="preserve"> FORMTEXT </w:instrText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noProof/>
                <w:color w:val="0C3512" w:themeColor="accent3" w:themeShade="80"/>
                <w:sz w:val="24"/>
                <w:szCs w:val="24"/>
              </w:rPr>
              <w:t> </w:t>
            </w:r>
            <w:r w:rsidRPr="00902010">
              <w:rPr>
                <w:rFonts w:ascii="Traditional Arabic" w:hAnsi="Traditional Arabic" w:cs="Traditional Arabic"/>
                <w:noProof/>
                <w:color w:val="0C3512" w:themeColor="accent3" w:themeShade="80"/>
                <w:sz w:val="24"/>
                <w:szCs w:val="24"/>
              </w:rPr>
              <w:t> </w:t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  <w:fldChar w:fldCharType="end"/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  <w:t>/</w:t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  <w:fldChar w:fldCharType="begin">
                <w:ffData>
                  <w:name w:val="Text6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  <w:instrText xml:space="preserve"> FORMTEXT </w:instrText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noProof/>
                <w:color w:val="0C3512" w:themeColor="accent3" w:themeShade="80"/>
                <w:sz w:val="24"/>
                <w:szCs w:val="24"/>
              </w:rPr>
              <w:t> </w:t>
            </w:r>
            <w:r w:rsidRPr="00902010">
              <w:rPr>
                <w:rFonts w:ascii="Traditional Arabic" w:hAnsi="Traditional Arabic" w:cs="Traditional Arabic"/>
                <w:noProof/>
                <w:color w:val="0C3512" w:themeColor="accent3" w:themeShade="80"/>
                <w:sz w:val="24"/>
                <w:szCs w:val="24"/>
              </w:rPr>
              <w:t> </w:t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  <w:fldChar w:fldCharType="end"/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  <w:t>/20</w:t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  <w:fldChar w:fldCharType="begin">
                <w:ffData>
                  <w:name w:val="Text6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  <w:instrText xml:space="preserve"> FORMTEXT </w:instrText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noProof/>
                <w:color w:val="0C3512" w:themeColor="accent3" w:themeShade="80"/>
                <w:sz w:val="24"/>
                <w:szCs w:val="24"/>
              </w:rPr>
              <w:t> </w:t>
            </w:r>
            <w:r w:rsidRPr="00902010">
              <w:rPr>
                <w:rFonts w:ascii="Traditional Arabic" w:hAnsi="Traditional Arabic" w:cs="Traditional Arabic"/>
                <w:noProof/>
                <w:color w:val="0C3512" w:themeColor="accent3" w:themeShade="80"/>
                <w:sz w:val="24"/>
                <w:szCs w:val="24"/>
              </w:rPr>
              <w:t> </w:t>
            </w:r>
            <w:r w:rsidRPr="00902010">
              <w:rPr>
                <w:rFonts w:ascii="Traditional Arabic" w:hAnsi="Traditional Arabic" w:cs="Traditional Arabic"/>
                <w:color w:val="0C3512" w:themeColor="accent3" w:themeShade="80"/>
                <w:sz w:val="24"/>
                <w:szCs w:val="24"/>
              </w:rPr>
              <w:fldChar w:fldCharType="end"/>
            </w:r>
          </w:p>
        </w:tc>
      </w:tr>
      <w:tr w:rsidR="007D2AD4" w14:paraId="45CB9D24" w14:textId="77777777" w:rsidTr="00FC349C">
        <w:tc>
          <w:tcPr>
            <w:tcW w:w="2939" w:type="dxa"/>
            <w:gridSpan w:val="3"/>
          </w:tcPr>
          <w:p w14:paraId="20027A2B" w14:textId="4C02EE27" w:rsidR="007D2AD4" w:rsidRPr="00902010" w:rsidRDefault="007D2AD4" w:rsidP="007D2AD4">
            <w:pPr>
              <w:pStyle w:val="ListParagraph"/>
              <w:numPr>
                <w:ilvl w:val="0"/>
                <w:numId w:val="21"/>
              </w:num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هل سبق تمديد الابتعاث: </w:t>
            </w:r>
          </w:p>
        </w:tc>
        <w:tc>
          <w:tcPr>
            <w:tcW w:w="851" w:type="dxa"/>
            <w:gridSpan w:val="2"/>
            <w:shd w:val="clear" w:color="auto" w:fill="FFFFFF" w:themeFill="background1"/>
          </w:tcPr>
          <w:p w14:paraId="13396B9D" w14:textId="2931D4F4" w:rsidR="007D2AD4" w:rsidRPr="007D2AD4" w:rsidRDefault="007D2AD4" w:rsidP="007D2AD4">
            <w:pPr>
              <w:spacing w:after="0" w:line="240" w:lineRule="auto"/>
              <w:jc w:val="both"/>
              <w:rPr>
                <w:rFonts w:ascii="Segoe UI Symbol" w:hAnsi="Segoe UI Symbol" w:cs="Segoe UI Symbol"/>
                <w:color w:val="3A3A3A" w:themeColor="background2" w:themeShade="40"/>
                <w:sz w:val="21"/>
                <w:szCs w:val="21"/>
                <w:rtl/>
              </w:rPr>
            </w:pPr>
            <w:r w:rsidRPr="007D2AD4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2AD4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7D2AD4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FORMCHECKBOX</w:instrText>
            </w:r>
            <w:r w:rsidRPr="007D2AD4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7D2AD4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r w:rsidRPr="007D2AD4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لا</w:t>
            </w:r>
          </w:p>
        </w:tc>
        <w:tc>
          <w:tcPr>
            <w:tcW w:w="6230" w:type="dxa"/>
            <w:gridSpan w:val="7"/>
            <w:shd w:val="clear" w:color="auto" w:fill="FFFFFF" w:themeFill="background1"/>
          </w:tcPr>
          <w:p w14:paraId="1D6E7EB1" w14:textId="77777777" w:rsidR="007D2AD4" w:rsidRPr="00902010" w:rsidRDefault="007D2AD4" w:rsidP="007D2AD4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FORMCHECKBOX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4"/>
                <w:szCs w:val="24"/>
                <w:rtl/>
              </w:rPr>
              <w:t xml:space="preserve"> نعم</w:t>
            </w:r>
            <w:r w:rsidRPr="00902010">
              <w:rPr>
                <w:rFonts w:ascii="Traditional Arabic" w:hAnsi="Traditional Arabic" w:cs="Traditional Arabic" w:hint="cs"/>
                <w:color w:val="3A3A3A" w:themeColor="background2" w:themeShade="40"/>
                <w:sz w:val="24"/>
                <w:szCs w:val="24"/>
                <w:rtl/>
              </w:rPr>
              <w:t xml:space="preserve">، </w: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وذلك كما يلي:</w:t>
            </w:r>
          </w:p>
          <w:p w14:paraId="726647D2" w14:textId="77777777" w:rsidR="00902010" w:rsidRPr="00902010" w:rsidRDefault="00902010" w:rsidP="00FC349C">
            <w:pPr>
              <w:pStyle w:val="ListParagraph"/>
              <w:numPr>
                <w:ilvl w:val="0"/>
                <w:numId w:val="2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</w:rPr>
            </w:pP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 xml:space="preserve">عدد التمديدات لمرحة </w:t>
            </w:r>
            <w:r w:rsidRPr="00902010">
              <w:rPr>
                <w:rFonts w:ascii="Traditional Arabic" w:hAnsi="Traditional Arabic" w:cs="Traditional Arabic" w:hint="cs"/>
                <w:color w:val="3A3A3A" w:themeColor="background2" w:themeShade="40"/>
                <w:sz w:val="24"/>
                <w:szCs w:val="24"/>
                <w:rtl/>
              </w:rPr>
              <w:t>الـلــــــــغـــــــة: (</w: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begin">
                <w:ffData>
                  <w:name w:val="Text74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76" w:name="Text74"/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</w:rPr>
              <w:instrText>FORMTEXT</w:instrTex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902010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end"/>
            </w:r>
            <w:bookmarkEnd w:id="76"/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) مجموع المدة: (</w:t>
            </w:r>
            <w:r w:rsidRPr="006C352E">
              <w:rPr>
                <w:rStyle w:val="PlaceholderText"/>
                <w:sz w:val="24"/>
                <w:szCs w:val="24"/>
              </w:rPr>
              <w:fldChar w:fldCharType="begin">
                <w:ffData>
                  <w:name w:val="Text7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77" w:name="Text75"/>
            <w:r w:rsidRPr="006C352E">
              <w:rPr>
                <w:rStyle w:val="PlaceholderText"/>
                <w:sz w:val="24"/>
                <w:szCs w:val="24"/>
              </w:rPr>
              <w:instrText xml:space="preserve"> FORMTEXT </w:instrText>
            </w:r>
            <w:r w:rsidRPr="006C352E">
              <w:rPr>
                <w:rStyle w:val="PlaceholderText"/>
                <w:sz w:val="24"/>
                <w:szCs w:val="24"/>
              </w:rPr>
            </w:r>
            <w:r w:rsidRPr="006C352E">
              <w:rPr>
                <w:rStyle w:val="PlaceholderText"/>
                <w:sz w:val="24"/>
                <w:szCs w:val="24"/>
              </w:rPr>
              <w:fldChar w:fldCharType="separate"/>
            </w:r>
            <w:r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Pr="006C352E">
              <w:rPr>
                <w:rStyle w:val="PlaceholderText"/>
                <w:sz w:val="24"/>
                <w:szCs w:val="24"/>
              </w:rPr>
              <w:fldChar w:fldCharType="end"/>
            </w:r>
            <w:bookmarkEnd w:id="77"/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)</w:t>
            </w:r>
            <w:r w:rsidRPr="00902010">
              <w:rPr>
                <w:rFonts w:ascii="Traditional Arabic" w:hAnsi="Traditional Arabic" w:cs="Traditional Arabic" w:hint="cs"/>
                <w:color w:val="3A3A3A" w:themeColor="background2" w:themeShade="40"/>
                <w:sz w:val="24"/>
                <w:szCs w:val="24"/>
                <w:rtl/>
              </w:rPr>
              <w:t>.</w:t>
            </w:r>
          </w:p>
          <w:p w14:paraId="58DE455D" w14:textId="32F13269" w:rsidR="00902010" w:rsidRPr="00902010" w:rsidRDefault="00902010" w:rsidP="00FC349C">
            <w:pPr>
              <w:pStyle w:val="ListParagraph"/>
              <w:numPr>
                <w:ilvl w:val="0"/>
                <w:numId w:val="2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</w:rPr>
            </w:pP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عدد التمديدات لمرحة المــــاجستير: (</w: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</w:rPr>
              <w:instrText>FORMTEXT</w:instrTex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="006C352E"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902010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) مجموع المدة: (</w:t>
            </w:r>
            <w:r w:rsidRPr="006C352E">
              <w:rPr>
                <w:rStyle w:val="PlaceholderText"/>
                <w:sz w:val="24"/>
                <w:szCs w:val="24"/>
              </w:rPr>
              <w:fldChar w:fldCharType="begin">
                <w:ffData>
                  <w:name w:val="Text7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6C352E">
              <w:rPr>
                <w:rStyle w:val="PlaceholderText"/>
                <w:sz w:val="24"/>
                <w:szCs w:val="24"/>
              </w:rPr>
              <w:instrText xml:space="preserve"> FORMTEXT </w:instrText>
            </w:r>
            <w:r w:rsidRPr="006C352E">
              <w:rPr>
                <w:rStyle w:val="PlaceholderText"/>
                <w:sz w:val="24"/>
                <w:szCs w:val="24"/>
              </w:rPr>
            </w:r>
            <w:r w:rsidRPr="006C352E">
              <w:rPr>
                <w:rStyle w:val="PlaceholderText"/>
                <w:sz w:val="24"/>
                <w:szCs w:val="24"/>
              </w:rPr>
              <w:fldChar w:fldCharType="separate"/>
            </w:r>
            <w:r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Pr="006C352E">
              <w:rPr>
                <w:rStyle w:val="PlaceholderText"/>
                <w:sz w:val="24"/>
                <w:szCs w:val="24"/>
              </w:rPr>
              <w:fldChar w:fldCharType="end"/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)</w:t>
            </w:r>
            <w:r w:rsidRPr="00902010">
              <w:rPr>
                <w:rFonts w:ascii="Traditional Arabic" w:hAnsi="Traditional Arabic" w:cs="Traditional Arabic" w:hint="cs"/>
                <w:color w:val="3A3A3A" w:themeColor="background2" w:themeShade="40"/>
                <w:sz w:val="24"/>
                <w:szCs w:val="24"/>
                <w:rtl/>
              </w:rPr>
              <w:t>.</w:t>
            </w:r>
          </w:p>
          <w:p w14:paraId="1A157F91" w14:textId="4BBEC0BD" w:rsidR="00902010" w:rsidRPr="00902010" w:rsidRDefault="00902010" w:rsidP="00FC349C">
            <w:pPr>
              <w:pStyle w:val="ListParagraph"/>
              <w:numPr>
                <w:ilvl w:val="0"/>
                <w:numId w:val="2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</w:pP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 xml:space="preserve">عدد التمديدات لمرحة </w:t>
            </w:r>
            <w:r w:rsidRPr="00902010">
              <w:rPr>
                <w:rFonts w:ascii="Traditional Arabic" w:hAnsi="Traditional Arabic" w:cs="Traditional Arabic" w:hint="cs"/>
                <w:color w:val="3A3A3A" w:themeColor="background2" w:themeShade="40"/>
                <w:sz w:val="24"/>
                <w:szCs w:val="24"/>
                <w:rtl/>
              </w:rPr>
              <w:t>الدكتوراه: (</w: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</w:rPr>
              <w:instrText>FORMTEXT</w:instrTex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instrText xml:space="preserve"> </w:instrText>
            </w:r>
            <w:r w:rsidR="006C352E"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902010">
              <w:rPr>
                <w:rFonts w:ascii="Traditional Arabic" w:hAnsi="Traditional Arabic" w:cs="Traditional Arabic"/>
                <w:noProof/>
                <w:color w:val="3A3A3A" w:themeColor="background2" w:themeShade="40"/>
                <w:sz w:val="24"/>
                <w:szCs w:val="24"/>
                <w:rtl/>
              </w:rPr>
              <w:t> </w: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) مجموع المدة: (</w:t>
            </w:r>
            <w:r w:rsidRPr="006C352E">
              <w:rPr>
                <w:rStyle w:val="PlaceholderText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6C352E">
              <w:rPr>
                <w:rStyle w:val="PlaceholderText"/>
                <w:sz w:val="24"/>
                <w:szCs w:val="24"/>
              </w:rPr>
              <w:instrText xml:space="preserve"> FORMTEXT </w:instrText>
            </w:r>
            <w:r w:rsidR="006C352E" w:rsidRPr="006C352E">
              <w:rPr>
                <w:rStyle w:val="PlaceholderText"/>
                <w:sz w:val="24"/>
                <w:szCs w:val="24"/>
              </w:rPr>
            </w:r>
            <w:r w:rsidRPr="006C352E">
              <w:rPr>
                <w:rStyle w:val="PlaceholderText"/>
                <w:sz w:val="24"/>
                <w:szCs w:val="24"/>
              </w:rPr>
              <w:fldChar w:fldCharType="separate"/>
            </w:r>
            <w:r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Pr="006C352E">
              <w:rPr>
                <w:rStyle w:val="PlaceholderText"/>
                <w:sz w:val="24"/>
                <w:szCs w:val="24"/>
              </w:rPr>
              <w:fldChar w:fldCharType="end"/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).</w:t>
            </w:r>
          </w:p>
        </w:tc>
      </w:tr>
      <w:tr w:rsidR="00902010" w14:paraId="1089B544" w14:textId="77777777" w:rsidTr="00FC349C">
        <w:tc>
          <w:tcPr>
            <w:tcW w:w="2939" w:type="dxa"/>
            <w:gridSpan w:val="3"/>
          </w:tcPr>
          <w:p w14:paraId="73069126" w14:textId="6688CE9B" w:rsidR="00902010" w:rsidRPr="00902010" w:rsidRDefault="00902010" w:rsidP="00902010">
            <w:pPr>
              <w:pStyle w:val="ListParagraph"/>
              <w:numPr>
                <w:ilvl w:val="0"/>
                <w:numId w:val="21"/>
              </w:num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هل سبق تغيير الجامعة:</w:t>
            </w:r>
          </w:p>
        </w:tc>
        <w:tc>
          <w:tcPr>
            <w:tcW w:w="851" w:type="dxa"/>
            <w:gridSpan w:val="2"/>
            <w:shd w:val="clear" w:color="auto" w:fill="FFFFFF" w:themeFill="background1"/>
          </w:tcPr>
          <w:p w14:paraId="0BB4B278" w14:textId="1516D330" w:rsidR="00902010" w:rsidRPr="00902010" w:rsidRDefault="00902010" w:rsidP="00902010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8"/>
                <w:szCs w:val="28"/>
                <w:rtl/>
              </w:rPr>
            </w:pP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FORMCHECKBOX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لا</w:t>
            </w:r>
          </w:p>
        </w:tc>
        <w:tc>
          <w:tcPr>
            <w:tcW w:w="6230" w:type="dxa"/>
            <w:gridSpan w:val="7"/>
            <w:shd w:val="clear" w:color="auto" w:fill="FFFFFF" w:themeFill="background1"/>
          </w:tcPr>
          <w:p w14:paraId="53D2207B" w14:textId="77777777" w:rsidR="00902010" w:rsidRPr="00902010" w:rsidRDefault="00902010" w:rsidP="00902010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FORMCHECKBOX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4"/>
                <w:szCs w:val="24"/>
                <w:rtl/>
              </w:rPr>
              <w:t xml:space="preserve"> نعم</w:t>
            </w:r>
            <w:r w:rsidRPr="00902010">
              <w:rPr>
                <w:rFonts w:ascii="Traditional Arabic" w:hAnsi="Traditional Arabic" w:cs="Traditional Arabic" w:hint="cs"/>
                <w:color w:val="3A3A3A" w:themeColor="background2" w:themeShade="40"/>
                <w:sz w:val="24"/>
                <w:szCs w:val="24"/>
                <w:rtl/>
              </w:rPr>
              <w:t xml:space="preserve">، </w: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وذلك كما يلي:</w:t>
            </w:r>
          </w:p>
          <w:p w14:paraId="5DFB6620" w14:textId="7BDE2757" w:rsidR="00902010" w:rsidRPr="00902010" w:rsidRDefault="00902010" w:rsidP="00902010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 w:rsidRPr="00FC349C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shd w:val="clear" w:color="auto" w:fill="FFFFFF" w:themeFill="background1"/>
                <w:rtl/>
              </w:rPr>
              <w:t>عدد مرات تغيير الجامعة لمرحة المــــاجستير: (</w:t>
            </w:r>
            <w:r w:rsidRPr="006C352E">
              <w:rPr>
                <w:rStyle w:val="PlaceholderText"/>
                <w:sz w:val="24"/>
                <w:szCs w:val="24"/>
              </w:rPr>
              <w:fldChar w:fldCharType="begin">
                <w:ffData>
                  <w:name w:val="Text76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78" w:name="Text76"/>
            <w:r w:rsidRPr="006C352E">
              <w:rPr>
                <w:rStyle w:val="PlaceholderText"/>
                <w:sz w:val="24"/>
                <w:szCs w:val="24"/>
              </w:rPr>
              <w:instrText xml:space="preserve"> FORMTEXT </w:instrText>
            </w:r>
            <w:r w:rsidRPr="006C352E">
              <w:rPr>
                <w:rStyle w:val="PlaceholderText"/>
                <w:sz w:val="24"/>
                <w:szCs w:val="24"/>
              </w:rPr>
            </w:r>
            <w:r w:rsidRPr="006C352E">
              <w:rPr>
                <w:rStyle w:val="PlaceholderText"/>
                <w:sz w:val="24"/>
                <w:szCs w:val="24"/>
              </w:rPr>
              <w:fldChar w:fldCharType="separate"/>
            </w:r>
            <w:r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Pr="006C352E">
              <w:rPr>
                <w:rStyle w:val="PlaceholderText"/>
                <w:sz w:val="24"/>
                <w:szCs w:val="24"/>
              </w:rPr>
              <w:fldChar w:fldCharType="end"/>
            </w:r>
            <w:bookmarkEnd w:id="78"/>
            <w:r w:rsidRPr="00FC349C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shd w:val="clear" w:color="auto" w:fill="FFFFFF" w:themeFill="background1"/>
                <w:rtl/>
              </w:rPr>
              <w:t>). لمرحة الدكتوراه: (</w:t>
            </w:r>
            <w:r w:rsidRPr="006C352E">
              <w:rPr>
                <w:rStyle w:val="PlaceholderText"/>
                <w:sz w:val="24"/>
                <w:szCs w:val="24"/>
              </w:rPr>
              <w:fldChar w:fldCharType="begin">
                <w:ffData>
                  <w:name w:val="Text7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79" w:name="Text77"/>
            <w:r w:rsidRPr="006C352E">
              <w:rPr>
                <w:rStyle w:val="PlaceholderText"/>
                <w:sz w:val="24"/>
                <w:szCs w:val="24"/>
              </w:rPr>
              <w:instrText xml:space="preserve"> FORMTEXT </w:instrText>
            </w:r>
            <w:r w:rsidRPr="006C352E">
              <w:rPr>
                <w:rStyle w:val="PlaceholderText"/>
                <w:sz w:val="24"/>
                <w:szCs w:val="24"/>
              </w:rPr>
            </w:r>
            <w:r w:rsidRPr="006C352E">
              <w:rPr>
                <w:rStyle w:val="PlaceholderText"/>
                <w:sz w:val="24"/>
                <w:szCs w:val="24"/>
              </w:rPr>
              <w:fldChar w:fldCharType="separate"/>
            </w:r>
            <w:r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Pr="006C352E">
              <w:rPr>
                <w:rStyle w:val="PlaceholderText"/>
                <w:sz w:val="24"/>
                <w:szCs w:val="24"/>
              </w:rPr>
              <w:fldChar w:fldCharType="end"/>
            </w:r>
            <w:bookmarkEnd w:id="79"/>
            <w:r w:rsidRPr="00FC349C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shd w:val="clear" w:color="auto" w:fill="FFFFFF" w:themeFill="background1"/>
                <w:rtl/>
              </w:rPr>
              <w:t>).</w:t>
            </w:r>
          </w:p>
        </w:tc>
      </w:tr>
      <w:tr w:rsidR="00902010" w14:paraId="28FB66B3" w14:textId="77777777" w:rsidTr="00FC349C">
        <w:tc>
          <w:tcPr>
            <w:tcW w:w="2939" w:type="dxa"/>
            <w:gridSpan w:val="3"/>
          </w:tcPr>
          <w:p w14:paraId="2DF3133D" w14:textId="5E012F03" w:rsidR="00902010" w:rsidRPr="00902010" w:rsidRDefault="00902010" w:rsidP="00902010">
            <w:pPr>
              <w:pStyle w:val="ListParagraph"/>
              <w:numPr>
                <w:ilvl w:val="0"/>
                <w:numId w:val="21"/>
              </w:num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هل سبق تغيير التخصص</w:t>
            </w:r>
            <w:r w:rsidRPr="00902010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>:</w:t>
            </w:r>
          </w:p>
        </w:tc>
        <w:tc>
          <w:tcPr>
            <w:tcW w:w="851" w:type="dxa"/>
            <w:gridSpan w:val="2"/>
            <w:shd w:val="clear" w:color="auto" w:fill="FFFFFF" w:themeFill="background1"/>
          </w:tcPr>
          <w:p w14:paraId="6135DD94" w14:textId="029EA72F" w:rsidR="00902010" w:rsidRPr="00902010" w:rsidRDefault="00902010" w:rsidP="00902010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FORMCHECKBOX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لا</w:t>
            </w:r>
          </w:p>
        </w:tc>
        <w:tc>
          <w:tcPr>
            <w:tcW w:w="6230" w:type="dxa"/>
            <w:gridSpan w:val="7"/>
            <w:shd w:val="clear" w:color="auto" w:fill="FFFFFF" w:themeFill="background1"/>
          </w:tcPr>
          <w:p w14:paraId="210F1DBB" w14:textId="77777777" w:rsidR="00902010" w:rsidRPr="00902010" w:rsidRDefault="00902010" w:rsidP="00902010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FORMCHECKBOX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4"/>
                <w:szCs w:val="24"/>
                <w:rtl/>
              </w:rPr>
              <w:t xml:space="preserve"> نعم</w:t>
            </w:r>
            <w:r w:rsidRPr="00902010">
              <w:rPr>
                <w:rFonts w:ascii="Traditional Arabic" w:hAnsi="Traditional Arabic" w:cs="Traditional Arabic" w:hint="cs"/>
                <w:color w:val="3A3A3A" w:themeColor="background2" w:themeShade="40"/>
                <w:sz w:val="24"/>
                <w:szCs w:val="24"/>
                <w:rtl/>
              </w:rPr>
              <w:t xml:space="preserve">، </w: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وذلك كما يلي:</w:t>
            </w:r>
          </w:p>
          <w:p w14:paraId="6A826F79" w14:textId="1B3BD276" w:rsidR="00902010" w:rsidRPr="00902010" w:rsidRDefault="00902010" w:rsidP="00902010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عدد مرات تغيير التخصص لمرحة المــــاجستير: (</w:t>
            </w:r>
            <w:r w:rsidRPr="006C352E">
              <w:rPr>
                <w:rStyle w:val="PlaceholderText"/>
                <w:sz w:val="24"/>
                <w:szCs w:val="24"/>
              </w:rPr>
              <w:fldChar w:fldCharType="begin">
                <w:ffData>
                  <w:name w:val="Text78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80" w:name="Text78"/>
            <w:r w:rsidRPr="006C352E">
              <w:rPr>
                <w:rStyle w:val="PlaceholderText"/>
                <w:sz w:val="24"/>
                <w:szCs w:val="24"/>
              </w:rPr>
              <w:instrText xml:space="preserve"> FORMTEXT </w:instrText>
            </w:r>
            <w:r w:rsidRPr="006C352E">
              <w:rPr>
                <w:rStyle w:val="PlaceholderText"/>
                <w:sz w:val="24"/>
                <w:szCs w:val="24"/>
              </w:rPr>
            </w:r>
            <w:r w:rsidRPr="006C352E">
              <w:rPr>
                <w:rStyle w:val="PlaceholderText"/>
                <w:sz w:val="24"/>
                <w:szCs w:val="24"/>
              </w:rPr>
              <w:fldChar w:fldCharType="separate"/>
            </w:r>
            <w:r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Pr="006C352E">
              <w:rPr>
                <w:rStyle w:val="PlaceholderText"/>
                <w:sz w:val="24"/>
                <w:szCs w:val="24"/>
              </w:rPr>
              <w:fldChar w:fldCharType="end"/>
            </w:r>
            <w:bookmarkEnd w:id="80"/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). لمرحة الدكتوراه: (</w:t>
            </w:r>
            <w:r w:rsidRPr="006C352E">
              <w:rPr>
                <w:rStyle w:val="PlaceholderText"/>
                <w:sz w:val="24"/>
                <w:szCs w:val="24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81" w:name="Text79"/>
            <w:r w:rsidRPr="006C352E">
              <w:rPr>
                <w:rStyle w:val="PlaceholderText"/>
                <w:sz w:val="24"/>
                <w:szCs w:val="24"/>
              </w:rPr>
              <w:instrText xml:space="preserve"> FORMTEXT </w:instrText>
            </w:r>
            <w:r w:rsidRPr="006C352E">
              <w:rPr>
                <w:rStyle w:val="PlaceholderText"/>
                <w:sz w:val="24"/>
                <w:szCs w:val="24"/>
              </w:rPr>
            </w:r>
            <w:r w:rsidRPr="006C352E">
              <w:rPr>
                <w:rStyle w:val="PlaceholderText"/>
                <w:sz w:val="24"/>
                <w:szCs w:val="24"/>
              </w:rPr>
              <w:fldChar w:fldCharType="separate"/>
            </w:r>
            <w:r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Pr="006C352E">
              <w:rPr>
                <w:rStyle w:val="PlaceholderText"/>
                <w:noProof/>
                <w:sz w:val="24"/>
                <w:szCs w:val="24"/>
              </w:rPr>
              <w:t> </w:t>
            </w:r>
            <w:r w:rsidRPr="006C352E">
              <w:rPr>
                <w:rStyle w:val="PlaceholderText"/>
                <w:sz w:val="24"/>
                <w:szCs w:val="24"/>
              </w:rPr>
              <w:fldChar w:fldCharType="end"/>
            </w:r>
            <w:bookmarkEnd w:id="81"/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).</w:t>
            </w:r>
          </w:p>
        </w:tc>
      </w:tr>
      <w:tr w:rsidR="00902010" w14:paraId="5E19F317" w14:textId="77777777" w:rsidTr="00FC349C">
        <w:tc>
          <w:tcPr>
            <w:tcW w:w="2939" w:type="dxa"/>
            <w:gridSpan w:val="3"/>
          </w:tcPr>
          <w:p w14:paraId="0CC6352F" w14:textId="0FA6F4E6" w:rsidR="00902010" w:rsidRPr="00902010" w:rsidRDefault="00902010" w:rsidP="00902010">
            <w:pPr>
              <w:pStyle w:val="ListParagraph"/>
              <w:numPr>
                <w:ilvl w:val="0"/>
                <w:numId w:val="21"/>
              </w:num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8"/>
                <w:szCs w:val="28"/>
                <w:rtl/>
              </w:rPr>
            </w:pPr>
            <w:r w:rsidRPr="00902010">
              <w:rPr>
                <w:rFonts w:ascii="Traditional Arabic" w:hAnsi="Traditional Arabic" w:cs="Traditional Arabic"/>
                <w:b/>
                <w:bCs/>
                <w:color w:val="3A3A3A" w:themeColor="background2" w:themeShade="40"/>
                <w:sz w:val="24"/>
                <w:szCs w:val="24"/>
                <w:rtl/>
              </w:rPr>
              <w:t>هل سبق لك القيام برحلة علمية:</w:t>
            </w:r>
          </w:p>
        </w:tc>
        <w:tc>
          <w:tcPr>
            <w:tcW w:w="851" w:type="dxa"/>
            <w:gridSpan w:val="2"/>
            <w:shd w:val="clear" w:color="auto" w:fill="FFFFFF" w:themeFill="background1"/>
          </w:tcPr>
          <w:p w14:paraId="2AF31056" w14:textId="6EA3AC5F" w:rsidR="00902010" w:rsidRPr="00902010" w:rsidRDefault="00902010" w:rsidP="00902010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FORMCHECKBOX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 w:hint="cs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لا</w:t>
            </w:r>
          </w:p>
        </w:tc>
        <w:tc>
          <w:tcPr>
            <w:tcW w:w="6230" w:type="dxa"/>
            <w:gridSpan w:val="7"/>
            <w:shd w:val="clear" w:color="auto" w:fill="FFFFFF" w:themeFill="background1"/>
          </w:tcPr>
          <w:p w14:paraId="670F737D" w14:textId="77777777" w:rsidR="00902010" w:rsidRPr="00902010" w:rsidRDefault="00902010" w:rsidP="00902010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</w:rPr>
              <w:instrText>FORMCHECKBOX</w:instrText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</w:r>
            <w:r w:rsidR="0000000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separate"/>
            </w:r>
            <w:r w:rsidRPr="00902010">
              <w:rPr>
                <w:rFonts w:ascii="Traditional Arabic" w:hAnsi="Traditional Arabic" w:cs="Traditional Arabic"/>
                <w:b/>
                <w:bCs/>
                <w:color w:val="0C3512" w:themeColor="accent3" w:themeShade="80"/>
                <w:sz w:val="24"/>
                <w:szCs w:val="24"/>
                <w:rtl/>
              </w:rPr>
              <w:fldChar w:fldCharType="end"/>
            </w:r>
            <w:r w:rsidRPr="00902010">
              <w:rPr>
                <w:rFonts w:ascii="Traditional Arabic" w:hAnsi="Traditional Arabic" w:cs="Traditional Arabic" w:hint="cs"/>
                <w:b/>
                <w:bCs/>
                <w:color w:val="0C3512" w:themeColor="accent3" w:themeShade="80"/>
                <w:sz w:val="24"/>
                <w:szCs w:val="24"/>
                <w:rtl/>
              </w:rPr>
              <w:t xml:space="preserve"> نعم</w:t>
            </w:r>
            <w:r w:rsidRPr="00902010">
              <w:rPr>
                <w:rFonts w:ascii="Traditional Arabic" w:hAnsi="Traditional Arabic" w:cs="Traditional Arabic" w:hint="cs"/>
                <w:color w:val="3A3A3A" w:themeColor="background2" w:themeShade="40"/>
                <w:sz w:val="24"/>
                <w:szCs w:val="24"/>
                <w:rtl/>
              </w:rPr>
              <w:t xml:space="preserve">، </w: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وذلك كما يلي:</w:t>
            </w:r>
          </w:p>
          <w:p w14:paraId="2599FD5B" w14:textId="41E77855" w:rsidR="00902010" w:rsidRPr="00902010" w:rsidRDefault="00902010" w:rsidP="00902010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</w:rPr>
            </w:pP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عدد مرات القيام برحلة علمية لمرحة المــــاجستير: (</w:t>
            </w:r>
            <w:r w:rsidRPr="006C352E">
              <w:rPr>
                <w:rStyle w:val="PlaceholderText"/>
              </w:rPr>
              <w:fldChar w:fldCharType="begin">
                <w:ffData>
                  <w:name w:val="Text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82" w:name="Text80"/>
            <w:r w:rsidRPr="006C352E">
              <w:rPr>
                <w:rStyle w:val="PlaceholderText"/>
              </w:rPr>
              <w:instrText xml:space="preserve"> FORMTEXT </w:instrText>
            </w:r>
            <w:r w:rsidRPr="006C352E">
              <w:rPr>
                <w:rStyle w:val="PlaceholderText"/>
              </w:rPr>
            </w:r>
            <w:r w:rsidRPr="006C352E">
              <w:rPr>
                <w:rStyle w:val="PlaceholderText"/>
              </w:rPr>
              <w:fldChar w:fldCharType="separate"/>
            </w:r>
            <w:r w:rsidRPr="006C352E">
              <w:rPr>
                <w:rStyle w:val="PlaceholderText"/>
                <w:noProof/>
              </w:rPr>
              <w:t> </w:t>
            </w:r>
            <w:r w:rsidRPr="006C352E">
              <w:rPr>
                <w:rStyle w:val="PlaceholderText"/>
                <w:noProof/>
              </w:rPr>
              <w:t> </w:t>
            </w:r>
            <w:r w:rsidRPr="006C352E">
              <w:rPr>
                <w:rStyle w:val="PlaceholderText"/>
              </w:rPr>
              <w:fldChar w:fldCharType="end"/>
            </w:r>
            <w:bookmarkEnd w:id="82"/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 xml:space="preserve">) مجموع المدة: </w:t>
            </w:r>
            <w:r w:rsidRPr="00902010">
              <w:rPr>
                <w:rFonts w:ascii="Traditional Arabic" w:hAnsi="Traditional Arabic" w:cs="Traditional Arabic" w:hint="cs"/>
                <w:color w:val="3A3A3A" w:themeColor="background2" w:themeShade="40"/>
                <w:sz w:val="24"/>
                <w:szCs w:val="24"/>
                <w:rtl/>
              </w:rPr>
              <w:t>(</w:t>
            </w:r>
            <w:r w:rsidRPr="006C352E">
              <w:rPr>
                <w:rStyle w:val="PlaceholderText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83" w:name="Text81"/>
            <w:r w:rsidRPr="006C352E">
              <w:rPr>
                <w:rStyle w:val="PlaceholderText"/>
              </w:rPr>
              <w:instrText xml:space="preserve"> FORMTEXT </w:instrText>
            </w:r>
            <w:r w:rsidRPr="006C352E">
              <w:rPr>
                <w:rStyle w:val="PlaceholderText"/>
              </w:rPr>
            </w:r>
            <w:r w:rsidRPr="006C352E">
              <w:rPr>
                <w:rStyle w:val="PlaceholderText"/>
              </w:rPr>
              <w:fldChar w:fldCharType="separate"/>
            </w:r>
            <w:r w:rsidRPr="006C352E">
              <w:rPr>
                <w:rStyle w:val="PlaceholderText"/>
                <w:noProof/>
              </w:rPr>
              <w:t> </w:t>
            </w:r>
            <w:r w:rsidRPr="006C352E">
              <w:rPr>
                <w:rStyle w:val="PlaceholderText"/>
                <w:noProof/>
              </w:rPr>
              <w:t> </w:t>
            </w:r>
            <w:r w:rsidRPr="006C352E">
              <w:rPr>
                <w:rStyle w:val="PlaceholderText"/>
              </w:rPr>
              <w:fldChar w:fldCharType="end"/>
            </w:r>
            <w:bookmarkEnd w:id="83"/>
            <w:r w:rsidRPr="00902010">
              <w:rPr>
                <w:rFonts w:ascii="Traditional Arabic" w:hAnsi="Traditional Arabic" w:cs="Traditional Arabic" w:hint="cs"/>
                <w:color w:val="3A3A3A" w:themeColor="background2" w:themeShade="40"/>
                <w:sz w:val="24"/>
                <w:szCs w:val="24"/>
                <w:rtl/>
              </w:rPr>
              <w:t>).</w:t>
            </w:r>
          </w:p>
          <w:p w14:paraId="49C678ED" w14:textId="0A82F564" w:rsidR="00902010" w:rsidRPr="00902010" w:rsidRDefault="00902010" w:rsidP="00902010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</w:pP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عدد مرات القيام برحلة علمية لمرحة الدكتوراه: (</w:t>
            </w:r>
            <w:r w:rsidRPr="006C352E">
              <w:rPr>
                <w:rStyle w:val="PlaceholderText"/>
              </w:rPr>
              <w:fldChar w:fldCharType="begin">
                <w:ffData>
                  <w:name w:val="Text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C352E">
              <w:rPr>
                <w:rStyle w:val="PlaceholderText"/>
              </w:rPr>
              <w:instrText xml:space="preserve"> FORMTEXT </w:instrText>
            </w:r>
            <w:r w:rsidRPr="006C352E">
              <w:rPr>
                <w:rStyle w:val="PlaceholderText"/>
              </w:rPr>
            </w:r>
            <w:r w:rsidRPr="006C352E">
              <w:rPr>
                <w:rStyle w:val="PlaceholderText"/>
              </w:rPr>
              <w:fldChar w:fldCharType="separate"/>
            </w:r>
            <w:r w:rsidRPr="006C352E">
              <w:rPr>
                <w:rStyle w:val="PlaceholderText"/>
                <w:noProof/>
              </w:rPr>
              <w:t> </w:t>
            </w:r>
            <w:r w:rsidRPr="006C352E">
              <w:rPr>
                <w:rStyle w:val="PlaceholderText"/>
                <w:noProof/>
              </w:rPr>
              <w:t> </w:t>
            </w:r>
            <w:r w:rsidRPr="006C352E">
              <w:rPr>
                <w:rStyle w:val="PlaceholderText"/>
              </w:rPr>
              <w:fldChar w:fldCharType="end"/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 xml:space="preserve">) مجموع المدة: </w:t>
            </w:r>
            <w:r w:rsidRPr="00902010">
              <w:rPr>
                <w:rFonts w:ascii="Traditional Arabic" w:hAnsi="Traditional Arabic" w:cs="Traditional Arabic" w:hint="cs"/>
                <w:color w:val="3A3A3A" w:themeColor="background2" w:themeShade="40"/>
                <w:sz w:val="24"/>
                <w:szCs w:val="24"/>
                <w:rtl/>
              </w:rPr>
              <w:t>(</w:t>
            </w:r>
            <w:r w:rsidRPr="006C352E">
              <w:rPr>
                <w:rStyle w:val="PlaceholderText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C352E">
              <w:rPr>
                <w:rStyle w:val="PlaceholderText"/>
              </w:rPr>
              <w:instrText xml:space="preserve"> FORMTEXT </w:instrText>
            </w:r>
            <w:r w:rsidRPr="006C352E">
              <w:rPr>
                <w:rStyle w:val="PlaceholderText"/>
              </w:rPr>
            </w:r>
            <w:r w:rsidRPr="006C352E">
              <w:rPr>
                <w:rStyle w:val="PlaceholderText"/>
              </w:rPr>
              <w:fldChar w:fldCharType="separate"/>
            </w:r>
            <w:r w:rsidRPr="006C352E">
              <w:rPr>
                <w:rStyle w:val="PlaceholderText"/>
                <w:noProof/>
              </w:rPr>
              <w:t> </w:t>
            </w:r>
            <w:r w:rsidRPr="006C352E">
              <w:rPr>
                <w:rStyle w:val="PlaceholderText"/>
                <w:noProof/>
              </w:rPr>
              <w:t> </w:t>
            </w:r>
            <w:r w:rsidRPr="006C352E">
              <w:rPr>
                <w:rStyle w:val="PlaceholderText"/>
              </w:rPr>
              <w:fldChar w:fldCharType="end"/>
            </w:r>
            <w:r w:rsidRPr="00902010">
              <w:rPr>
                <w:rFonts w:ascii="Traditional Arabic" w:hAnsi="Traditional Arabic" w:cs="Traditional Arabic" w:hint="cs"/>
                <w:color w:val="3A3A3A" w:themeColor="background2" w:themeShade="40"/>
                <w:sz w:val="24"/>
                <w:szCs w:val="24"/>
                <w:rtl/>
              </w:rPr>
              <w:t>)</w:t>
            </w:r>
            <w:r w:rsidRPr="00902010">
              <w:rPr>
                <w:rFonts w:ascii="Traditional Arabic" w:hAnsi="Traditional Arabic" w:cs="Traditional Arabic"/>
                <w:color w:val="3A3A3A" w:themeColor="background2" w:themeShade="40"/>
                <w:sz w:val="24"/>
                <w:szCs w:val="24"/>
                <w:rtl/>
              </w:rPr>
              <w:t>.</w:t>
            </w:r>
          </w:p>
        </w:tc>
      </w:tr>
    </w:tbl>
    <w:p w14:paraId="028F92D0" w14:textId="77777777" w:rsidR="00902010" w:rsidRDefault="00902010" w:rsidP="00FC349C">
      <w:pPr>
        <w:spacing w:line="240" w:lineRule="auto"/>
        <w:jc w:val="both"/>
        <w:rPr>
          <w:rFonts w:ascii="Traditional Arabic" w:hAnsi="Traditional Arabic" w:cs="Traditional Arabic"/>
          <w:b/>
          <w:bCs/>
          <w:color w:val="0C3512" w:themeColor="accent3" w:themeShade="80"/>
          <w:sz w:val="28"/>
          <w:szCs w:val="28"/>
          <w:rtl/>
        </w:rPr>
      </w:pPr>
    </w:p>
    <w:p w14:paraId="69BA840A" w14:textId="77777777" w:rsidR="00902010" w:rsidRPr="00E20D70" w:rsidRDefault="00902010" w:rsidP="00FC349C">
      <w:pPr>
        <w:spacing w:line="240" w:lineRule="auto"/>
        <w:ind w:left="-330"/>
        <w:rPr>
          <w:rFonts w:ascii="Traditional Arabic" w:hAnsi="Traditional Arabic" w:cs="Traditional Arabic"/>
          <w:b/>
          <w:bCs/>
          <w:color w:val="3A3A3A" w:themeColor="background2" w:themeShade="40"/>
          <w:sz w:val="28"/>
          <w:szCs w:val="28"/>
          <w:rtl/>
        </w:rPr>
      </w:pPr>
      <w:r w:rsidRPr="00E20D70">
        <w:rPr>
          <w:rFonts w:ascii="Traditional Arabic" w:hAnsi="Traditional Arabic" w:cs="Traditional Arabic"/>
          <w:b/>
          <w:bCs/>
          <w:color w:val="3A3A3A" w:themeColor="background2" w:themeShade="40"/>
          <w:sz w:val="28"/>
          <w:szCs w:val="28"/>
          <w:rtl/>
        </w:rPr>
        <w:t>وكيل الكلية للدراسات العليا والبحث العلمي                        الخـتـــم                                              عميد الكلية</w:t>
      </w:r>
    </w:p>
    <w:p w14:paraId="4068F288" w14:textId="77777777" w:rsidR="00626A7B" w:rsidRPr="00E44A37" w:rsidRDefault="00626A7B" w:rsidP="00E44A37"/>
    <w:sectPr w:rsidR="00626A7B" w:rsidRPr="00E44A37" w:rsidSect="003C315B">
      <w:headerReference w:type="default" r:id="rId7"/>
      <w:footerReference w:type="default" r:id="rId8"/>
      <w:pgSz w:w="11906" w:h="16838"/>
      <w:pgMar w:top="2915" w:right="1394" w:bottom="283" w:left="873" w:header="708" w:footer="8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04490" w14:textId="77777777" w:rsidR="00945CA3" w:rsidRDefault="00945CA3" w:rsidP="00E44A37">
      <w:pPr>
        <w:spacing w:after="0" w:line="240" w:lineRule="auto"/>
      </w:pPr>
      <w:r>
        <w:separator/>
      </w:r>
    </w:p>
  </w:endnote>
  <w:endnote w:type="continuationSeparator" w:id="0">
    <w:p w14:paraId="634EC28B" w14:textId="77777777" w:rsidR="00945CA3" w:rsidRDefault="00945CA3" w:rsidP="00E44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L-Mohanad Bold">
    <w:altName w:val="Times New Roman"/>
    <w:panose1 w:val="020B0604020202020204"/>
    <w:charset w:val="B2"/>
    <w:family w:val="auto"/>
    <w:pitch w:val="variable"/>
    <w:sig w:usb0="00002000" w:usb1="00000000" w:usb2="00000000" w:usb3="00000000" w:csb0="0000004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E6272" w14:textId="2479DE4C" w:rsidR="00FC349C" w:rsidRDefault="003C315B" w:rsidP="003C315B">
    <w:pPr>
      <w:pStyle w:val="Footer"/>
      <w:bidi w:val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AC028A0" wp14:editId="70F6740B">
              <wp:simplePos x="0" y="0"/>
              <wp:positionH relativeFrom="leftMargin">
                <wp:posOffset>163341</wp:posOffset>
              </wp:positionH>
              <wp:positionV relativeFrom="paragraph">
                <wp:posOffset>297815</wp:posOffset>
              </wp:positionV>
              <wp:extent cx="840105" cy="2889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105" cy="288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5A2D07" w14:textId="77777777" w:rsidR="003C315B" w:rsidRDefault="003C315B" w:rsidP="003C315B"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cs="AL-Mohanad Bold"/>
                              <w:noProof/>
                              <w:sz w:val="24"/>
                              <w:szCs w:val="24"/>
                              <w:rtl/>
                            </w:rPr>
                            <w:t>3</w:t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fldChar w:fldCharType="end"/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  <w:lang w:bidi="ar-JO"/>
                            </w:rPr>
                            <w:t>DGS</w:t>
                          </w:r>
                          <w:r>
                            <w:rPr>
                              <w:rFonts w:cs="AL-Mohanad Bold"/>
                              <w:sz w:val="24"/>
                              <w:szCs w:val="24"/>
                              <w:lang w:bidi="ar-JO"/>
                            </w:rPr>
                            <w:t>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C028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2.85pt;margin-top:23.45pt;width:66.15pt;height:2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" stroked="f">
              <v:textbox>
                <w:txbxContent>
                  <w:p w14:paraId="1C5A2D07" w14:textId="77777777" w:rsidR="003C315B" w:rsidRDefault="003C315B" w:rsidP="003C315B"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fldChar w:fldCharType="begin"/>
                    </w:r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cs="AL-Mohanad Bold"/>
                        <w:noProof/>
                        <w:sz w:val="24"/>
                        <w:szCs w:val="24"/>
                        <w:rtl/>
                      </w:rPr>
                      <w:t>3</w:t>
                    </w:r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fldChar w:fldCharType="end"/>
                    </w:r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t xml:space="preserve"> </w:t>
                    </w:r>
                    <w:r w:rsidRPr="0095632D">
                      <w:rPr>
                        <w:rFonts w:cs="AL-Mohanad Bold"/>
                        <w:sz w:val="24"/>
                        <w:szCs w:val="24"/>
                        <w:lang w:bidi="ar-JO"/>
                      </w:rPr>
                      <w:t>DGS</w:t>
                    </w:r>
                    <w:r>
                      <w:rPr>
                        <w:rFonts w:cs="AL-Mohanad Bold"/>
                        <w:sz w:val="24"/>
                        <w:szCs w:val="24"/>
                        <w:lang w:bidi="ar-JO"/>
                      </w:rPr>
                      <w:t>…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CA05B4" wp14:editId="7205F848">
              <wp:simplePos x="0" y="0"/>
              <wp:positionH relativeFrom="page">
                <wp:posOffset>-51337</wp:posOffset>
              </wp:positionH>
              <wp:positionV relativeFrom="paragraph">
                <wp:posOffset>210820</wp:posOffset>
              </wp:positionV>
              <wp:extent cx="7606665" cy="70485"/>
              <wp:effectExtent l="0" t="0" r="635" b="5715"/>
              <wp:wrapNone/>
              <wp:docPr id="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06665" cy="7048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2">
                              <a:lumMod val="75000"/>
                              <a:lumOff val="0"/>
                              <a:alpha val="75000"/>
                            </a:schemeClr>
                          </a:gs>
                          <a:gs pos="50000">
                            <a:srgbClr val="9C8B4E"/>
                          </a:gs>
                          <a:gs pos="100000">
                            <a:schemeClr val="bg2">
                              <a:lumMod val="75000"/>
                              <a:lumOff val="0"/>
                              <a:alpha val="75000"/>
                            </a:scheme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9E2E12" w14:textId="77777777" w:rsidR="003C315B" w:rsidRDefault="003C315B" w:rsidP="003C315B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CA05B4" id="Text Box 20" o:spid="_x0000_s1031" type="#_x0000_t202" style="position:absolute;margin-left:-4.05pt;margin-top:16.6pt;width:598.95pt;height:5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" fillcolor="#adadad [2414]" stroked="f">
              <v:fill opacity=".75" color2="#9c8b4e" rotate="t" angle="90" focus="50%" type="gradient"/>
              <v:textbox>
                <w:txbxContent>
                  <w:p w14:paraId="319E2E12" w14:textId="77777777" w:rsidR="003C315B" w:rsidRDefault="003C315B" w:rsidP="003C315B">
                    <w:pPr>
                      <w:rPr>
                        <w:rtl/>
                      </w:rPr>
                    </w:pPr>
                    <w:r>
                      <w:rPr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7A4CD" w14:textId="77777777" w:rsidR="00945CA3" w:rsidRDefault="00945CA3" w:rsidP="00E44A37">
      <w:pPr>
        <w:spacing w:after="0" w:line="240" w:lineRule="auto"/>
      </w:pPr>
      <w:r>
        <w:separator/>
      </w:r>
    </w:p>
  </w:footnote>
  <w:footnote w:type="continuationSeparator" w:id="0">
    <w:p w14:paraId="07EA3F66" w14:textId="77777777" w:rsidR="00945CA3" w:rsidRDefault="00945CA3" w:rsidP="00E44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250B0" w14:textId="78022CD3" w:rsidR="00E44A37" w:rsidRDefault="00FC349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39DBE0" wp14:editId="5D0A7A90">
              <wp:simplePos x="0" y="0"/>
              <wp:positionH relativeFrom="column">
                <wp:posOffset>-498763</wp:posOffset>
              </wp:positionH>
              <wp:positionV relativeFrom="paragraph">
                <wp:posOffset>-373553</wp:posOffset>
              </wp:positionV>
              <wp:extent cx="7479205" cy="1605064"/>
              <wp:effectExtent l="0" t="0" r="0" b="0"/>
              <wp:wrapNone/>
              <wp:docPr id="2087262408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9205" cy="1605064"/>
                        <a:chOff x="0" y="0"/>
                        <a:chExt cx="7479205" cy="1605064"/>
                      </a:xfrm>
                    </wpg:grpSpPr>
                    <wps:wsp>
                      <wps:cNvPr id="1111945713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56149" cy="16050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C220F" w14:textId="77777777" w:rsidR="00E44A37" w:rsidRDefault="00E44A37" w:rsidP="00E44A3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0" w:lineRule="atLeast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>Kingdom of Saudi Arabia</w:t>
                            </w:r>
                          </w:p>
                          <w:p w14:paraId="68134CEC" w14:textId="77777777" w:rsidR="00E44A37" w:rsidRPr="001163F5" w:rsidRDefault="00E44A37" w:rsidP="00E44A3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0" w:lineRule="atLeast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4"/>
                                <w:szCs w:val="4"/>
                                <w:lang w:val="en"/>
                              </w:rPr>
                            </w:pPr>
                          </w:p>
                          <w:p w14:paraId="477AF1C5" w14:textId="77777777" w:rsidR="00E44A37" w:rsidRDefault="00E44A37" w:rsidP="00E44A3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0" w:lineRule="atLeast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>Ministry of education</w:t>
                            </w:r>
                          </w:p>
                          <w:p w14:paraId="5299EBF4" w14:textId="77777777" w:rsidR="00E44A37" w:rsidRPr="001163F5" w:rsidRDefault="00E44A37" w:rsidP="00E44A3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0" w:lineRule="atLeast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4"/>
                                <w:szCs w:val="4"/>
                                <w:lang w:val="en"/>
                              </w:rPr>
                            </w:pPr>
                          </w:p>
                          <w:p w14:paraId="75FDE43A" w14:textId="77777777" w:rsidR="00E44A37" w:rsidRDefault="00E44A37" w:rsidP="00E44A3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0" w:lineRule="atLeast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>Majmaah University</w:t>
                            </w:r>
                          </w:p>
                          <w:p w14:paraId="28297730" w14:textId="77777777" w:rsidR="00E44A37" w:rsidRPr="001163F5" w:rsidRDefault="00E44A37" w:rsidP="00E44A3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0" w:lineRule="atLeast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4"/>
                                <w:szCs w:val="4"/>
                                <w:lang w:val="en"/>
                              </w:rPr>
                            </w:pPr>
                          </w:p>
                          <w:p w14:paraId="59CE387D" w14:textId="77777777" w:rsidR="00E44A37" w:rsidRDefault="00E44A37" w:rsidP="00E44A3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 xml:space="preserve">Vice </w:t>
                            </w:r>
                            <w:r w:rsidRPr="001163F5"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</w:rPr>
                              <w:t>Rector</w:t>
                            </w:r>
                            <w:r w:rsidRPr="001163F5"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 xml:space="preserve"> for Graduate Studies and Scientific Research</w:t>
                            </w:r>
                          </w:p>
                          <w:p w14:paraId="5759FB42" w14:textId="77777777" w:rsidR="00E44A37" w:rsidRPr="001163F5" w:rsidRDefault="00E44A37" w:rsidP="00E44A3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4"/>
                                <w:szCs w:val="4"/>
                                <w:lang w:val="en"/>
                              </w:rPr>
                            </w:pPr>
                          </w:p>
                          <w:p w14:paraId="320909BD" w14:textId="77777777" w:rsidR="00E44A37" w:rsidRPr="001163F5" w:rsidRDefault="00E44A37" w:rsidP="00E44A37">
                            <w:pPr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>Management of scholarships and Training</w:t>
                            </w:r>
                          </w:p>
                          <w:p w14:paraId="1FC76DAE" w14:textId="77777777" w:rsidR="00E44A37" w:rsidRPr="001163F5" w:rsidRDefault="00E44A37" w:rsidP="00E44A37">
                            <w:pPr>
                              <w:rPr>
                                <w:rFonts w:ascii="Traditional Arabic" w:hAnsi="Traditional Arabic" w:cs="Traditional Arabic"/>
                                <w:sz w:val="24"/>
                                <w:szCs w:val="24"/>
                              </w:rPr>
                            </w:pPr>
                            <w:r w:rsidRPr="001163F5">
                              <w:rPr>
                                <w:rFonts w:ascii="Traditional Arabic" w:hAnsi="Traditional Arabic" w:cs="Traditional Arabic"/>
                                <w:sz w:val="24"/>
                                <w:szCs w:val="24"/>
                              </w:rPr>
                              <w:t>Majmaah University</w:t>
                            </w:r>
                          </w:p>
                          <w:p w14:paraId="40C773C5" w14:textId="77777777" w:rsidR="00E44A37" w:rsidRPr="001163F5" w:rsidRDefault="00E44A37" w:rsidP="00E44A3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0" w:lineRule="atLeast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6359563" name="Text Box 2"/>
                      <wps:cNvSpPr txBox="1"/>
                      <wps:spPr>
                        <a:xfrm>
                          <a:off x="5068110" y="19456"/>
                          <a:ext cx="2411095" cy="1585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A78C3" w14:textId="77777777" w:rsidR="00E44A37" w:rsidRPr="001163F5" w:rsidRDefault="00E44A37" w:rsidP="00E44A3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</w:t>
                            </w:r>
                            <w:r w:rsidRPr="001163F5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العربية</w:t>
                            </w:r>
                            <w:r w:rsidRPr="001163F5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السعودية</w:t>
                            </w:r>
                          </w:p>
                          <w:p w14:paraId="6EC79060" w14:textId="77777777" w:rsidR="00E44A37" w:rsidRPr="001163F5" w:rsidRDefault="00E44A37" w:rsidP="00E44A3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</w:t>
                            </w:r>
                            <w:r w:rsidRPr="001163F5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14:paraId="78FAB446" w14:textId="77777777" w:rsidR="00E44A37" w:rsidRPr="001163F5" w:rsidRDefault="00E44A37" w:rsidP="00E44A3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جامعة</w:t>
                            </w:r>
                            <w:r w:rsidRPr="001163F5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المجمعة</w:t>
                            </w:r>
                          </w:p>
                          <w:p w14:paraId="44E2D5F1" w14:textId="77777777" w:rsidR="00E44A37" w:rsidRPr="001163F5" w:rsidRDefault="00E44A37" w:rsidP="00E44A3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وكالة الجامعة للدراسات العليا والبحث العلمي</w:t>
                            </w:r>
                          </w:p>
                          <w:p w14:paraId="4D3669C6" w14:textId="77777777" w:rsidR="00E44A37" w:rsidRPr="001163F5" w:rsidRDefault="00E44A37" w:rsidP="00E44A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إدارة الابتعاث والتدريب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6907944" name="صورة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83668" y="252919"/>
                          <a:ext cx="1760220" cy="1244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39DBE0" id="Group 9" o:spid="_x0000_s1026" style="position:absolute;left:0;text-align:left;margin-left:-39.25pt;margin-top:-29.4pt;width:588.9pt;height:126.4pt;z-index:251660288" coordsize="74792,160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width:28561;height:16050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" filled="f" stroked="f">
                <v:textbox>
                  <w:txbxContent>
                    <w:p w14:paraId="10DC220F" w14:textId="77777777" w:rsidR="00E44A37" w:rsidRDefault="00E44A37" w:rsidP="00E44A3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0" w:lineRule="atLeast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>Kingdom of Saudi Arabia</w:t>
                      </w:r>
                    </w:p>
                    <w:p w14:paraId="68134CEC" w14:textId="77777777" w:rsidR="00E44A37" w:rsidRPr="001163F5" w:rsidRDefault="00E44A37" w:rsidP="00E44A3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0" w:lineRule="atLeast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4"/>
                          <w:szCs w:val="4"/>
                          <w:lang w:val="en"/>
                        </w:rPr>
                      </w:pPr>
                    </w:p>
                    <w:p w14:paraId="477AF1C5" w14:textId="77777777" w:rsidR="00E44A37" w:rsidRDefault="00E44A37" w:rsidP="00E44A3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0" w:lineRule="atLeast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>Ministry of education</w:t>
                      </w:r>
                    </w:p>
                    <w:p w14:paraId="5299EBF4" w14:textId="77777777" w:rsidR="00E44A37" w:rsidRPr="001163F5" w:rsidRDefault="00E44A37" w:rsidP="00E44A3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0" w:lineRule="atLeast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4"/>
                          <w:szCs w:val="4"/>
                          <w:lang w:val="en"/>
                        </w:rPr>
                      </w:pPr>
                    </w:p>
                    <w:p w14:paraId="75FDE43A" w14:textId="77777777" w:rsidR="00E44A37" w:rsidRDefault="00E44A37" w:rsidP="00E44A3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0" w:lineRule="atLeast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>Majmaah University</w:t>
                      </w:r>
                    </w:p>
                    <w:p w14:paraId="28297730" w14:textId="77777777" w:rsidR="00E44A37" w:rsidRPr="001163F5" w:rsidRDefault="00E44A37" w:rsidP="00E44A3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0" w:lineRule="atLeast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4"/>
                          <w:szCs w:val="4"/>
                          <w:lang w:val="en"/>
                        </w:rPr>
                      </w:pPr>
                    </w:p>
                    <w:p w14:paraId="59CE387D" w14:textId="77777777" w:rsidR="00E44A37" w:rsidRDefault="00E44A37" w:rsidP="00E44A3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40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 xml:space="preserve">Vice </w:t>
                      </w:r>
                      <w:r w:rsidRPr="001163F5"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</w:rPr>
                        <w:t>Rector</w:t>
                      </w:r>
                      <w:r w:rsidRPr="001163F5"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 xml:space="preserve"> for Graduate Studies and Scientific Research</w:t>
                      </w:r>
                    </w:p>
                    <w:p w14:paraId="5759FB42" w14:textId="77777777" w:rsidR="00E44A37" w:rsidRPr="001163F5" w:rsidRDefault="00E44A37" w:rsidP="00E44A3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40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4"/>
                          <w:szCs w:val="4"/>
                          <w:lang w:val="en"/>
                        </w:rPr>
                      </w:pPr>
                    </w:p>
                    <w:p w14:paraId="320909BD" w14:textId="77777777" w:rsidR="00E44A37" w:rsidRPr="001163F5" w:rsidRDefault="00E44A37" w:rsidP="00E44A37">
                      <w:pPr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>Management of scholarships and Training</w:t>
                      </w:r>
                    </w:p>
                    <w:p w14:paraId="1FC76DAE" w14:textId="77777777" w:rsidR="00E44A37" w:rsidRPr="001163F5" w:rsidRDefault="00E44A37" w:rsidP="00E44A37">
                      <w:pPr>
                        <w:rPr>
                          <w:rFonts w:ascii="Traditional Arabic" w:hAnsi="Traditional Arabic" w:cs="Traditional Arabic"/>
                          <w:sz w:val="24"/>
                          <w:szCs w:val="24"/>
                        </w:rPr>
                      </w:pPr>
                      <w:r w:rsidRPr="001163F5">
                        <w:rPr>
                          <w:rFonts w:ascii="Traditional Arabic" w:hAnsi="Traditional Arabic" w:cs="Traditional Arabic"/>
                          <w:sz w:val="24"/>
                          <w:szCs w:val="24"/>
                        </w:rPr>
                        <w:t>Majmaah University</w:t>
                      </w:r>
                    </w:p>
                    <w:p w14:paraId="40C773C5" w14:textId="77777777" w:rsidR="00E44A37" w:rsidRPr="001163F5" w:rsidRDefault="00E44A37" w:rsidP="00E44A3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0" w:lineRule="atLeast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  <v:shape id="_x0000_s1028" type="#_x0000_t202" style="position:absolute;left:50681;top:194;width:24111;height:158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" filled="f" stroked="f" strokeweight=".5pt">
                <v:textbox>
                  <w:txbxContent>
                    <w:p w14:paraId="2A0A78C3" w14:textId="77777777" w:rsidR="00E44A37" w:rsidRPr="001163F5" w:rsidRDefault="00E44A37" w:rsidP="00E44A3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المملكة</w:t>
                      </w:r>
                      <w:r w:rsidRPr="001163F5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العربية</w:t>
                      </w:r>
                      <w:r w:rsidRPr="001163F5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السعودية</w:t>
                      </w:r>
                    </w:p>
                    <w:p w14:paraId="6EC79060" w14:textId="77777777" w:rsidR="00E44A37" w:rsidRPr="001163F5" w:rsidRDefault="00E44A37" w:rsidP="00E44A3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وزارة</w:t>
                      </w:r>
                      <w:r w:rsidRPr="001163F5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14:paraId="78FAB446" w14:textId="77777777" w:rsidR="00E44A37" w:rsidRPr="001163F5" w:rsidRDefault="00E44A37" w:rsidP="00E44A3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جامعة</w:t>
                      </w:r>
                      <w:r w:rsidRPr="001163F5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المجمعة</w:t>
                      </w:r>
                    </w:p>
                    <w:p w14:paraId="44E2D5F1" w14:textId="77777777" w:rsidR="00E44A37" w:rsidRPr="001163F5" w:rsidRDefault="00E44A37" w:rsidP="00E44A3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وكالة الجامعة للدراسات العليا والبحث العلمي</w:t>
                      </w:r>
                    </w:p>
                    <w:p w14:paraId="4D3669C6" w14:textId="77777777" w:rsidR="00E44A37" w:rsidRPr="001163F5" w:rsidRDefault="00E44A37" w:rsidP="00E44A3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إدارة الابتعاث والتدريب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6" o:spid="_x0000_s1029" type="#_x0000_t75" style="position:absolute;left:30836;top:2529;width:17602;height:124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">
                <v:imagedata r:id="rId2" o:title=""/>
              </v:shape>
            </v:group>
          </w:pict>
        </mc:Fallback>
      </mc:AlternateContent>
    </w:r>
    <w:r w:rsidR="00E44A37">
      <w:rPr>
        <w:noProof/>
      </w:rPr>
      <w:drawing>
        <wp:anchor distT="0" distB="0" distL="114300" distR="114300" simplePos="0" relativeHeight="251659264" behindDoc="1" locked="0" layoutInCell="1" allowOverlap="1" wp14:anchorId="54DFC498" wp14:editId="4DCB17C9">
          <wp:simplePos x="0" y="0"/>
          <wp:positionH relativeFrom="page">
            <wp:posOffset>162560</wp:posOffset>
          </wp:positionH>
          <wp:positionV relativeFrom="paragraph">
            <wp:posOffset>1228090</wp:posOffset>
          </wp:positionV>
          <wp:extent cx="7176770" cy="135890"/>
          <wp:effectExtent l="0" t="0" r="5080" b="0"/>
          <wp:wrapNone/>
          <wp:docPr id="1" name="Picture 2" descr="C:\Users\Fadi Al-smadi\Dropbox\Screenshots\Screenshot 2015-05-18 16.56.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di Al-smadi\Dropbox\Screenshots\Screenshot 2015-05-18 16.56.14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111"/>
                  <a:stretch/>
                </pic:blipFill>
                <pic:spPr bwMode="auto">
                  <a:xfrm>
                    <a:off x="0" y="0"/>
                    <a:ext cx="7176770" cy="135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C26F7"/>
    <w:multiLevelType w:val="hybridMultilevel"/>
    <w:tmpl w:val="2514BB02"/>
    <w:lvl w:ilvl="0" w:tplc="F846335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A1697"/>
    <w:multiLevelType w:val="hybridMultilevel"/>
    <w:tmpl w:val="E9C8402C"/>
    <w:lvl w:ilvl="0" w:tplc="3D240A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3A3A3A" w:themeColor="background2" w:themeShade="4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305247"/>
    <w:multiLevelType w:val="hybridMultilevel"/>
    <w:tmpl w:val="5F2A24B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16109"/>
    <w:multiLevelType w:val="hybridMultilevel"/>
    <w:tmpl w:val="302C97D2"/>
    <w:lvl w:ilvl="0" w:tplc="2D58FE02">
      <w:start w:val="1"/>
      <w:numFmt w:val="decimalFullWidth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F21AFE"/>
    <w:multiLevelType w:val="hybridMultilevel"/>
    <w:tmpl w:val="53E2559A"/>
    <w:lvl w:ilvl="0" w:tplc="FC3C2A7C">
      <w:start w:val="1"/>
      <w:numFmt w:val="decimal"/>
      <w:lvlText w:val="( %1 )"/>
      <w:lvlJc w:val="left"/>
      <w:pPr>
        <w:ind w:left="540" w:hanging="360"/>
      </w:pPr>
      <w:rPr>
        <w:rFonts w:cs="Times New Roman" w:hint="default"/>
      </w:rPr>
    </w:lvl>
    <w:lvl w:ilvl="1" w:tplc="2B1659DA">
      <w:start w:val="1"/>
      <w:numFmt w:val="decimal"/>
      <w:lvlText w:val="%2."/>
      <w:lvlJc w:val="left"/>
      <w:pPr>
        <w:ind w:left="126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5" w15:restartNumberingAfterBreak="0">
    <w:nsid w:val="13C059FA"/>
    <w:multiLevelType w:val="hybridMultilevel"/>
    <w:tmpl w:val="A91C3DC2"/>
    <w:lvl w:ilvl="0" w:tplc="D0643C8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3A3A3A" w:themeColor="background2" w:themeShade="4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C62747"/>
    <w:multiLevelType w:val="hybridMultilevel"/>
    <w:tmpl w:val="AE4C4DAA"/>
    <w:lvl w:ilvl="0" w:tplc="032AD396">
      <w:numFmt w:val="bullet"/>
      <w:lvlText w:val=""/>
      <w:lvlJc w:val="left"/>
      <w:pPr>
        <w:ind w:left="1636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 w15:restartNumberingAfterBreak="0">
    <w:nsid w:val="17322152"/>
    <w:multiLevelType w:val="hybridMultilevel"/>
    <w:tmpl w:val="1F3815E2"/>
    <w:lvl w:ilvl="0" w:tplc="734236B4">
      <w:start w:val="1"/>
      <w:numFmt w:val="decimal"/>
      <w:lvlText w:val="%1)"/>
      <w:lvlJc w:val="left"/>
      <w:pPr>
        <w:ind w:left="360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2D74D3"/>
    <w:multiLevelType w:val="hybridMultilevel"/>
    <w:tmpl w:val="3F74BD00"/>
    <w:lvl w:ilvl="0" w:tplc="ECD43F30">
      <w:start w:val="3"/>
      <w:numFmt w:val="decimalFullWidth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71FF8"/>
    <w:multiLevelType w:val="hybridMultilevel"/>
    <w:tmpl w:val="3BC8F6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293CAF"/>
    <w:multiLevelType w:val="hybridMultilevel"/>
    <w:tmpl w:val="73AE724A"/>
    <w:lvl w:ilvl="0" w:tplc="ECD43F30">
      <w:start w:val="3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B16F5B"/>
    <w:multiLevelType w:val="hybridMultilevel"/>
    <w:tmpl w:val="5B2C1A28"/>
    <w:lvl w:ilvl="0" w:tplc="2B1659DA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27A40BC"/>
    <w:multiLevelType w:val="hybridMultilevel"/>
    <w:tmpl w:val="67860D86"/>
    <w:lvl w:ilvl="0" w:tplc="ECD43F30">
      <w:start w:val="3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065A15"/>
    <w:multiLevelType w:val="hybridMultilevel"/>
    <w:tmpl w:val="2722893E"/>
    <w:lvl w:ilvl="0" w:tplc="2B1659D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1A2EAA"/>
    <w:multiLevelType w:val="hybridMultilevel"/>
    <w:tmpl w:val="BD84F76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9A13AB"/>
    <w:multiLevelType w:val="hybridMultilevel"/>
    <w:tmpl w:val="9E941D3C"/>
    <w:lvl w:ilvl="0" w:tplc="04090011">
      <w:start w:val="1"/>
      <w:numFmt w:val="decimal"/>
      <w:lvlText w:val="%1)"/>
      <w:lvlJc w:val="left"/>
      <w:pPr>
        <w:ind w:left="558" w:hanging="288"/>
      </w:pPr>
      <w:rPr>
        <w:rFonts w:cs="Times New Roman" w:hint="default"/>
      </w:rPr>
    </w:lvl>
    <w:lvl w:ilvl="1" w:tplc="2B1659DA">
      <w:start w:val="1"/>
      <w:numFmt w:val="decimal"/>
      <w:lvlText w:val="%2."/>
      <w:lvlJc w:val="left"/>
      <w:pPr>
        <w:ind w:left="171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ind w:left="24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6" w15:restartNumberingAfterBreak="0">
    <w:nsid w:val="4E8175EE"/>
    <w:multiLevelType w:val="hybridMultilevel"/>
    <w:tmpl w:val="EF10E97E"/>
    <w:lvl w:ilvl="0" w:tplc="ECD43F30">
      <w:start w:val="3"/>
      <w:numFmt w:val="decimalFullWidth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5B077B"/>
    <w:multiLevelType w:val="hybridMultilevel"/>
    <w:tmpl w:val="B86C99F2"/>
    <w:lvl w:ilvl="0" w:tplc="FC3C2A7C">
      <w:start w:val="1"/>
      <w:numFmt w:val="decimal"/>
      <w:lvlText w:val="( %1 )"/>
      <w:lvlJc w:val="left"/>
      <w:pPr>
        <w:ind w:left="1758" w:hanging="360"/>
      </w:pPr>
      <w:rPr>
        <w:rFonts w:cs="Times New Roman" w:hint="default"/>
      </w:rPr>
    </w:lvl>
    <w:lvl w:ilvl="1" w:tplc="5E068A78">
      <w:start w:val="1"/>
      <w:numFmt w:val="decimal"/>
      <w:lvlText w:val="%2-"/>
      <w:lvlJc w:val="left"/>
      <w:pPr>
        <w:ind w:left="1758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18" w15:restartNumberingAfterBreak="0">
    <w:nsid w:val="523B5B40"/>
    <w:multiLevelType w:val="hybridMultilevel"/>
    <w:tmpl w:val="CE24F576"/>
    <w:lvl w:ilvl="0" w:tplc="F846335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95276"/>
    <w:multiLevelType w:val="hybridMultilevel"/>
    <w:tmpl w:val="77E87C6C"/>
    <w:lvl w:ilvl="0" w:tplc="FC3C2A7C">
      <w:start w:val="1"/>
      <w:numFmt w:val="decimal"/>
      <w:lvlText w:val="( %1 )"/>
      <w:lvlJc w:val="left"/>
      <w:pPr>
        <w:ind w:left="78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0" w15:restartNumberingAfterBreak="0">
    <w:nsid w:val="5C061B14"/>
    <w:multiLevelType w:val="hybridMultilevel"/>
    <w:tmpl w:val="07FA58E2"/>
    <w:lvl w:ilvl="0" w:tplc="ECD43F30">
      <w:start w:val="3"/>
      <w:numFmt w:val="decimalFullWidth"/>
      <w:lvlText w:val="%1)"/>
      <w:lvlJc w:val="left"/>
      <w:pPr>
        <w:ind w:left="720" w:hanging="360"/>
      </w:pPr>
      <w:rPr>
        <w:rFonts w:hint="default"/>
        <w:b w:val="0"/>
        <w:bCs/>
        <w:color w:val="3A3A3A" w:themeColor="background2" w:themeShade="4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0D278D"/>
    <w:multiLevelType w:val="hybridMultilevel"/>
    <w:tmpl w:val="4CF002A4"/>
    <w:lvl w:ilvl="0" w:tplc="76AC2226">
      <w:start w:val="1"/>
      <w:numFmt w:val="decimalFullWidth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F785A3A"/>
    <w:multiLevelType w:val="hybridMultilevel"/>
    <w:tmpl w:val="510A7670"/>
    <w:lvl w:ilvl="0" w:tplc="2A626EEE">
      <w:start w:val="5"/>
      <w:numFmt w:val="decimalFullWidth"/>
      <w:lvlText w:val="%1)"/>
      <w:lvlJc w:val="left"/>
      <w:pPr>
        <w:ind w:left="360" w:hanging="360"/>
      </w:pPr>
      <w:rPr>
        <w:rFonts w:asciiTheme="majorBidi" w:hAnsiTheme="majorBidi" w:cstheme="majorBidi" w:hint="default"/>
        <w:b w:val="0"/>
        <w:bCs/>
        <w:color w:val="3A3A3A" w:themeColor="background2" w:themeShade="4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BA6229"/>
    <w:multiLevelType w:val="hybridMultilevel"/>
    <w:tmpl w:val="5B2C1A28"/>
    <w:lvl w:ilvl="0" w:tplc="2B1659DA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9D730D1"/>
    <w:multiLevelType w:val="hybridMultilevel"/>
    <w:tmpl w:val="387E9A3C"/>
    <w:lvl w:ilvl="0" w:tplc="F846335E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 w:tplc="95066E7C">
      <w:start w:val="1"/>
      <w:numFmt w:val="decimalFullWidth"/>
      <w:lvlText w:val="%2."/>
      <w:lvlJc w:val="left"/>
      <w:pPr>
        <w:ind w:left="1080" w:hanging="360"/>
      </w:pPr>
      <w:rPr>
        <w:rFonts w:ascii="Traditional Arabic" w:eastAsiaTheme="minorEastAsia" w:hAnsi="Traditional Arabic" w:cs="Traditional Arabic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9E77FF6"/>
    <w:multiLevelType w:val="hybridMultilevel"/>
    <w:tmpl w:val="40AEBC22"/>
    <w:lvl w:ilvl="0" w:tplc="ECD43F30">
      <w:start w:val="3"/>
      <w:numFmt w:val="decimalFullWidth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A50E1F"/>
    <w:multiLevelType w:val="hybridMultilevel"/>
    <w:tmpl w:val="263E9E8C"/>
    <w:lvl w:ilvl="0" w:tplc="734236B4">
      <w:start w:val="1"/>
      <w:numFmt w:val="decimal"/>
      <w:lvlText w:val="%1)"/>
      <w:lvlJc w:val="left"/>
      <w:pPr>
        <w:ind w:left="360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5D1B01"/>
    <w:multiLevelType w:val="hybridMultilevel"/>
    <w:tmpl w:val="600E820C"/>
    <w:lvl w:ilvl="0" w:tplc="F846335E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1C605F6"/>
    <w:multiLevelType w:val="hybridMultilevel"/>
    <w:tmpl w:val="9918B06A"/>
    <w:lvl w:ilvl="0" w:tplc="2B1659D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4"/>
        <w:szCs w:val="24"/>
      </w:rPr>
    </w:lvl>
    <w:lvl w:ilvl="1" w:tplc="FFFFFFFF">
      <w:start w:val="1"/>
      <w:numFmt w:val="decimalFullWidth"/>
      <w:lvlText w:val="%2."/>
      <w:lvlJc w:val="left"/>
      <w:pPr>
        <w:ind w:left="1800" w:hanging="360"/>
      </w:pPr>
      <w:rPr>
        <w:rFonts w:ascii="Traditional Arabic" w:eastAsiaTheme="minorEastAsia" w:hAnsi="Traditional Arabic" w:cs="Traditional Arabic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7041BC8"/>
    <w:multiLevelType w:val="hybridMultilevel"/>
    <w:tmpl w:val="84008984"/>
    <w:lvl w:ilvl="0" w:tplc="0B10BA8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3A3A3A" w:themeColor="background2" w:themeShade="40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7571067">
    <w:abstractNumId w:val="15"/>
  </w:num>
  <w:num w:numId="2" w16cid:durableId="652106371">
    <w:abstractNumId w:val="9"/>
  </w:num>
  <w:num w:numId="3" w16cid:durableId="2015957303">
    <w:abstractNumId w:val="26"/>
  </w:num>
  <w:num w:numId="4" w16cid:durableId="887104087">
    <w:abstractNumId w:val="2"/>
  </w:num>
  <w:num w:numId="5" w16cid:durableId="498737749">
    <w:abstractNumId w:val="14"/>
  </w:num>
  <w:num w:numId="6" w16cid:durableId="1035886751">
    <w:abstractNumId w:val="10"/>
  </w:num>
  <w:num w:numId="7" w16cid:durableId="1953895988">
    <w:abstractNumId w:val="0"/>
  </w:num>
  <w:num w:numId="8" w16cid:durableId="686905309">
    <w:abstractNumId w:val="27"/>
  </w:num>
  <w:num w:numId="9" w16cid:durableId="1233006543">
    <w:abstractNumId w:val="18"/>
  </w:num>
  <w:num w:numId="10" w16cid:durableId="1439333625">
    <w:abstractNumId w:val="12"/>
  </w:num>
  <w:num w:numId="11" w16cid:durableId="1805734472">
    <w:abstractNumId w:val="16"/>
  </w:num>
  <w:num w:numId="12" w16cid:durableId="1845002182">
    <w:abstractNumId w:val="8"/>
  </w:num>
  <w:num w:numId="13" w16cid:durableId="1870141798">
    <w:abstractNumId w:val="22"/>
  </w:num>
  <w:num w:numId="14" w16cid:durableId="1288658802">
    <w:abstractNumId w:val="20"/>
  </w:num>
  <w:num w:numId="15" w16cid:durableId="1971932057">
    <w:abstractNumId w:val="25"/>
  </w:num>
  <w:num w:numId="16" w16cid:durableId="48387267">
    <w:abstractNumId w:val="7"/>
  </w:num>
  <w:num w:numId="17" w16cid:durableId="1987972556">
    <w:abstractNumId w:val="17"/>
  </w:num>
  <w:num w:numId="18" w16cid:durableId="1290428601">
    <w:abstractNumId w:val="5"/>
  </w:num>
  <w:num w:numId="19" w16cid:durableId="1960910994">
    <w:abstractNumId w:val="19"/>
  </w:num>
  <w:num w:numId="20" w16cid:durableId="269900319">
    <w:abstractNumId w:val="29"/>
  </w:num>
  <w:num w:numId="21" w16cid:durableId="909384028">
    <w:abstractNumId w:val="1"/>
  </w:num>
  <w:num w:numId="22" w16cid:durableId="1198279031">
    <w:abstractNumId w:val="4"/>
  </w:num>
  <w:num w:numId="23" w16cid:durableId="1095587410">
    <w:abstractNumId w:val="11"/>
  </w:num>
  <w:num w:numId="24" w16cid:durableId="1122571614">
    <w:abstractNumId w:val="24"/>
  </w:num>
  <w:num w:numId="25" w16cid:durableId="229190547">
    <w:abstractNumId w:val="6"/>
  </w:num>
  <w:num w:numId="26" w16cid:durableId="109203322">
    <w:abstractNumId w:val="21"/>
  </w:num>
  <w:num w:numId="27" w16cid:durableId="322126045">
    <w:abstractNumId w:val="3"/>
  </w:num>
  <w:num w:numId="28" w16cid:durableId="1306351089">
    <w:abstractNumId w:val="28"/>
  </w:num>
  <w:num w:numId="29" w16cid:durableId="899904965">
    <w:abstractNumId w:val="23"/>
  </w:num>
  <w:num w:numId="30" w16cid:durableId="10131495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attachedTemplate r:id="rId1"/>
  <w:documentProtection w:edit="forms" w:enforcement="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A37"/>
    <w:rsid w:val="0001256A"/>
    <w:rsid w:val="00025594"/>
    <w:rsid w:val="000404F5"/>
    <w:rsid w:val="00060848"/>
    <w:rsid w:val="00096F8E"/>
    <w:rsid w:val="000A7EF6"/>
    <w:rsid w:val="000B7F08"/>
    <w:rsid w:val="000C783A"/>
    <w:rsid w:val="000F1024"/>
    <w:rsid w:val="000F417B"/>
    <w:rsid w:val="00116916"/>
    <w:rsid w:val="0013000C"/>
    <w:rsid w:val="001741FE"/>
    <w:rsid w:val="001777E6"/>
    <w:rsid w:val="00195FB7"/>
    <w:rsid w:val="001B1599"/>
    <w:rsid w:val="001E508A"/>
    <w:rsid w:val="002315DF"/>
    <w:rsid w:val="0023782E"/>
    <w:rsid w:val="002455C8"/>
    <w:rsid w:val="002543C9"/>
    <w:rsid w:val="002654A5"/>
    <w:rsid w:val="00292D3D"/>
    <w:rsid w:val="002B146E"/>
    <w:rsid w:val="002C4BC8"/>
    <w:rsid w:val="00311C18"/>
    <w:rsid w:val="0033132F"/>
    <w:rsid w:val="00337152"/>
    <w:rsid w:val="003407E7"/>
    <w:rsid w:val="003427C5"/>
    <w:rsid w:val="00360283"/>
    <w:rsid w:val="003666E1"/>
    <w:rsid w:val="00385930"/>
    <w:rsid w:val="003A1F92"/>
    <w:rsid w:val="003C315B"/>
    <w:rsid w:val="003D475E"/>
    <w:rsid w:val="003D590B"/>
    <w:rsid w:val="00403B1D"/>
    <w:rsid w:val="00436A7F"/>
    <w:rsid w:val="004479F1"/>
    <w:rsid w:val="00460DB2"/>
    <w:rsid w:val="00493F35"/>
    <w:rsid w:val="004A6A8A"/>
    <w:rsid w:val="004C04AD"/>
    <w:rsid w:val="004D3CE1"/>
    <w:rsid w:val="004F7979"/>
    <w:rsid w:val="00513EDD"/>
    <w:rsid w:val="00523E85"/>
    <w:rsid w:val="00566B3E"/>
    <w:rsid w:val="0057118F"/>
    <w:rsid w:val="00586D04"/>
    <w:rsid w:val="00590304"/>
    <w:rsid w:val="00622013"/>
    <w:rsid w:val="00626A7B"/>
    <w:rsid w:val="00630932"/>
    <w:rsid w:val="006C352E"/>
    <w:rsid w:val="006E34A9"/>
    <w:rsid w:val="006E6C71"/>
    <w:rsid w:val="006E7ABC"/>
    <w:rsid w:val="006F05E0"/>
    <w:rsid w:val="0072366B"/>
    <w:rsid w:val="00752094"/>
    <w:rsid w:val="007743DB"/>
    <w:rsid w:val="0079213E"/>
    <w:rsid w:val="007B1C11"/>
    <w:rsid w:val="007B4550"/>
    <w:rsid w:val="007C45C3"/>
    <w:rsid w:val="007C47D3"/>
    <w:rsid w:val="007D2AD4"/>
    <w:rsid w:val="007E4FF7"/>
    <w:rsid w:val="00803487"/>
    <w:rsid w:val="00804816"/>
    <w:rsid w:val="00852D0A"/>
    <w:rsid w:val="00856A98"/>
    <w:rsid w:val="008617E2"/>
    <w:rsid w:val="008A0E52"/>
    <w:rsid w:val="008F4C54"/>
    <w:rsid w:val="00902010"/>
    <w:rsid w:val="009058C6"/>
    <w:rsid w:val="00931622"/>
    <w:rsid w:val="00936946"/>
    <w:rsid w:val="00937BF4"/>
    <w:rsid w:val="00942FA9"/>
    <w:rsid w:val="00945CA3"/>
    <w:rsid w:val="00963D68"/>
    <w:rsid w:val="00987CB2"/>
    <w:rsid w:val="009C4108"/>
    <w:rsid w:val="009F7192"/>
    <w:rsid w:val="00A23541"/>
    <w:rsid w:val="00A517FC"/>
    <w:rsid w:val="00A662C7"/>
    <w:rsid w:val="00A8384E"/>
    <w:rsid w:val="00A95729"/>
    <w:rsid w:val="00B011CA"/>
    <w:rsid w:val="00B3556F"/>
    <w:rsid w:val="00B47D42"/>
    <w:rsid w:val="00B94085"/>
    <w:rsid w:val="00BA52E0"/>
    <w:rsid w:val="00C83E37"/>
    <w:rsid w:val="00CC5568"/>
    <w:rsid w:val="00CD0E69"/>
    <w:rsid w:val="00CF4939"/>
    <w:rsid w:val="00D109CF"/>
    <w:rsid w:val="00D1490D"/>
    <w:rsid w:val="00D373E6"/>
    <w:rsid w:val="00D51977"/>
    <w:rsid w:val="00D74766"/>
    <w:rsid w:val="00DB42A1"/>
    <w:rsid w:val="00DD1730"/>
    <w:rsid w:val="00DD368D"/>
    <w:rsid w:val="00E00374"/>
    <w:rsid w:val="00E10D31"/>
    <w:rsid w:val="00E44A37"/>
    <w:rsid w:val="00EA1B62"/>
    <w:rsid w:val="00EC30A2"/>
    <w:rsid w:val="00ED5548"/>
    <w:rsid w:val="00EE5647"/>
    <w:rsid w:val="00EF3442"/>
    <w:rsid w:val="00F238D8"/>
    <w:rsid w:val="00F25FCA"/>
    <w:rsid w:val="00F6050F"/>
    <w:rsid w:val="00F8526B"/>
    <w:rsid w:val="00F87777"/>
    <w:rsid w:val="00FB1E11"/>
    <w:rsid w:val="00FC19BB"/>
    <w:rsid w:val="00FC349C"/>
    <w:rsid w:val="00FC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95A219"/>
  <w15:chartTrackingRefBased/>
  <w15:docId w15:val="{AADFEF89-4C09-EC4F-8F38-77DCD5B0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A37"/>
    <w:pPr>
      <w:bidi/>
      <w:spacing w:after="200" w:line="276" w:lineRule="auto"/>
    </w:pPr>
    <w:rPr>
      <w:rFonts w:eastAsiaTheme="minorEastAsia" w:cs="Arial"/>
      <w:kern w:val="0"/>
      <w:sz w:val="22"/>
      <w:szCs w:val="22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4A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4A3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44A37"/>
    <w:rPr>
      <w:rFonts w:cs="Times New Roman"/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44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A37"/>
    <w:rPr>
      <w:rFonts w:eastAsiaTheme="minorEastAsia" w:cs="Arial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44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A37"/>
    <w:rPr>
      <w:rFonts w:eastAsiaTheme="minorEastAsia" w:cs="Arial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hlooe/Library/Group%20Containers/UBF8T346G9.Office/User%20Content.localized/Templates.localized/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غاليه</cp:lastModifiedBy>
  <cp:revision>2</cp:revision>
  <dcterms:created xsi:type="dcterms:W3CDTF">2024-06-10T17:33:00Z</dcterms:created>
  <dcterms:modified xsi:type="dcterms:W3CDTF">2024-06-10T17:33:00Z</dcterms:modified>
</cp:coreProperties>
</file>